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A5ED0" w14:textId="19435CFC" w:rsidR="00464053" w:rsidRPr="00EF44E1" w:rsidRDefault="00464053" w:rsidP="006A2FA0">
      <w:pPr>
        <w:spacing w:after="0" w:line="240" w:lineRule="auto"/>
        <w:ind w:firstLine="9498"/>
        <w:rPr>
          <w:rFonts w:ascii="Times New Roman" w:hAnsi="Times New Roman"/>
          <w:sz w:val="24"/>
          <w:szCs w:val="24"/>
        </w:rPr>
      </w:pPr>
      <w:r w:rsidRPr="00EF44E1">
        <w:rPr>
          <w:rFonts w:ascii="Times New Roman" w:hAnsi="Times New Roman"/>
          <w:sz w:val="24"/>
          <w:szCs w:val="24"/>
        </w:rPr>
        <w:t>PATVIRTINTA</w:t>
      </w:r>
    </w:p>
    <w:p w14:paraId="47EDB723" w14:textId="56644DB4" w:rsidR="00661AA5" w:rsidRPr="00EF44E1" w:rsidRDefault="009818F3" w:rsidP="006A2FA0">
      <w:pPr>
        <w:spacing w:after="0" w:line="240" w:lineRule="auto"/>
        <w:ind w:firstLine="949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Vilniaus</w:t>
      </w:r>
      <w:r w:rsidR="00BA1A5A" w:rsidRPr="00EF44E1">
        <w:rPr>
          <w:rFonts w:ascii="Times New Roman" w:hAnsi="Times New Roman"/>
          <w:sz w:val="24"/>
          <w:szCs w:val="24"/>
        </w:rPr>
        <w:t xml:space="preserve"> rajono savivaldybės </w:t>
      </w:r>
      <w:r w:rsidR="00997BD8" w:rsidRPr="00EF44E1">
        <w:rPr>
          <w:rFonts w:ascii="Times New Roman" w:hAnsi="Times New Roman"/>
          <w:sz w:val="24"/>
          <w:szCs w:val="24"/>
        </w:rPr>
        <w:t>mer</w:t>
      </w:r>
      <w:r w:rsidR="009B20F3" w:rsidRPr="00EF44E1">
        <w:rPr>
          <w:rFonts w:ascii="Times New Roman" w:hAnsi="Times New Roman"/>
          <w:sz w:val="24"/>
          <w:szCs w:val="24"/>
        </w:rPr>
        <w:t>o</w:t>
      </w:r>
    </w:p>
    <w:p w14:paraId="7AC010F8" w14:textId="6DDF7159" w:rsidR="009D003C" w:rsidRPr="00EF44E1" w:rsidRDefault="00661AA5" w:rsidP="006A2FA0">
      <w:pPr>
        <w:spacing w:after="0" w:line="240" w:lineRule="auto"/>
        <w:ind w:firstLine="9498"/>
        <w:rPr>
          <w:rFonts w:ascii="Times New Roman" w:hAnsi="Times New Roman"/>
          <w:sz w:val="24"/>
          <w:szCs w:val="24"/>
        </w:rPr>
      </w:pPr>
      <w:r w:rsidRPr="00EF44E1">
        <w:rPr>
          <w:rFonts w:ascii="Times New Roman" w:hAnsi="Times New Roman"/>
          <w:sz w:val="24"/>
          <w:szCs w:val="24"/>
        </w:rPr>
        <w:t>20</w:t>
      </w:r>
      <w:r w:rsidR="009A5EBE" w:rsidRPr="00EF44E1">
        <w:rPr>
          <w:rFonts w:ascii="Times New Roman" w:hAnsi="Times New Roman"/>
          <w:sz w:val="24"/>
          <w:szCs w:val="24"/>
        </w:rPr>
        <w:t>2</w:t>
      </w:r>
      <w:r w:rsidR="00762F23" w:rsidRPr="00EF44E1">
        <w:rPr>
          <w:rFonts w:ascii="Times New Roman" w:hAnsi="Times New Roman"/>
          <w:sz w:val="24"/>
          <w:szCs w:val="24"/>
        </w:rPr>
        <w:t>6</w:t>
      </w:r>
      <w:r w:rsidR="009A5EBE" w:rsidRPr="00EF44E1">
        <w:rPr>
          <w:rFonts w:ascii="Times New Roman" w:hAnsi="Times New Roman"/>
          <w:sz w:val="24"/>
          <w:szCs w:val="24"/>
        </w:rPr>
        <w:t xml:space="preserve"> m.</w:t>
      </w:r>
      <w:r w:rsidR="00C36FEB" w:rsidRPr="00EF44E1">
        <w:rPr>
          <w:rFonts w:ascii="Times New Roman" w:hAnsi="Times New Roman"/>
          <w:sz w:val="24"/>
          <w:szCs w:val="24"/>
        </w:rPr>
        <w:t xml:space="preserve"> </w:t>
      </w:r>
      <w:r w:rsidR="006A2FA0">
        <w:rPr>
          <w:rFonts w:ascii="Times New Roman" w:hAnsi="Times New Roman"/>
          <w:sz w:val="24"/>
          <w:szCs w:val="24"/>
        </w:rPr>
        <w:t xml:space="preserve">spalio 9 </w:t>
      </w:r>
      <w:r w:rsidR="004D4BB7" w:rsidRPr="00EF44E1">
        <w:rPr>
          <w:rFonts w:ascii="Times New Roman" w:hAnsi="Times New Roman"/>
          <w:sz w:val="24"/>
          <w:szCs w:val="24"/>
        </w:rPr>
        <w:t xml:space="preserve">d. </w:t>
      </w:r>
      <w:r w:rsidR="009B20F3" w:rsidRPr="00EF44E1">
        <w:rPr>
          <w:rFonts w:ascii="Times New Roman" w:hAnsi="Times New Roman"/>
          <w:sz w:val="24"/>
          <w:szCs w:val="24"/>
        </w:rPr>
        <w:t>potvarkiu</w:t>
      </w:r>
      <w:r w:rsidR="00986D09" w:rsidRPr="00EF44E1">
        <w:rPr>
          <w:rFonts w:ascii="Times New Roman" w:hAnsi="Times New Roman"/>
          <w:sz w:val="24"/>
          <w:szCs w:val="24"/>
        </w:rPr>
        <w:t xml:space="preserve"> </w:t>
      </w:r>
      <w:r w:rsidR="00671B9F" w:rsidRPr="00EF44E1">
        <w:rPr>
          <w:rFonts w:ascii="Times New Roman" w:hAnsi="Times New Roman"/>
          <w:sz w:val="24"/>
          <w:szCs w:val="24"/>
        </w:rPr>
        <w:t xml:space="preserve">Nr. </w:t>
      </w:r>
      <w:r w:rsidR="006A2FA0" w:rsidRPr="006A2FA0">
        <w:rPr>
          <w:rFonts w:ascii="Times New Roman" w:hAnsi="Times New Roman"/>
          <w:sz w:val="24"/>
          <w:szCs w:val="24"/>
        </w:rPr>
        <w:t>M22-1797(2.1 E)</w:t>
      </w:r>
    </w:p>
    <w:p w14:paraId="229D45C3" w14:textId="77777777" w:rsidR="002E23FA" w:rsidRPr="00EF44E1" w:rsidRDefault="002E23FA" w:rsidP="00EF44E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7C0DC39" w14:textId="34C3EC94" w:rsidR="0073443C" w:rsidRPr="00EF44E1" w:rsidRDefault="005325D7" w:rsidP="00EF44E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F44E1">
        <w:rPr>
          <w:rFonts w:ascii="Times New Roman" w:hAnsi="Times New Roman"/>
          <w:b/>
          <w:bCs/>
          <w:sz w:val="24"/>
          <w:szCs w:val="24"/>
        </w:rPr>
        <w:t xml:space="preserve">NUOMOTINŲ VALSTYBINĖS ŽEMĖS ŪKIO PASKIRTIES ŽEMĖS SKLYPŲ, ESANČIŲ </w:t>
      </w:r>
      <w:r w:rsidR="002C6270">
        <w:rPr>
          <w:rFonts w:ascii="Times New Roman" w:hAnsi="Times New Roman"/>
          <w:b/>
          <w:bCs/>
          <w:sz w:val="24"/>
          <w:szCs w:val="24"/>
        </w:rPr>
        <w:t>VILNIAUS</w:t>
      </w:r>
      <w:r w:rsidRPr="00EF44E1">
        <w:rPr>
          <w:rFonts w:ascii="Times New Roman" w:hAnsi="Times New Roman"/>
          <w:b/>
          <w:bCs/>
          <w:sz w:val="24"/>
          <w:szCs w:val="24"/>
        </w:rPr>
        <w:t xml:space="preserve"> RAJONO SAVIVALDYBĖS MIESTELIŲ TERITORIJOSE, SĄRAŠAS</w:t>
      </w:r>
    </w:p>
    <w:p w14:paraId="61C31297" w14:textId="77777777" w:rsidR="000D570C" w:rsidRPr="00EF44E1" w:rsidRDefault="000D570C" w:rsidP="00EF44E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Lentelstinklelis"/>
        <w:tblW w:w="5000" w:type="pct"/>
        <w:jc w:val="center"/>
        <w:tblLook w:val="04A0" w:firstRow="1" w:lastRow="0" w:firstColumn="1" w:lastColumn="0" w:noHBand="0" w:noVBand="1"/>
      </w:tblPr>
      <w:tblGrid>
        <w:gridCol w:w="707"/>
        <w:gridCol w:w="1838"/>
        <w:gridCol w:w="1983"/>
        <w:gridCol w:w="1273"/>
        <w:gridCol w:w="3530"/>
        <w:gridCol w:w="3248"/>
        <w:gridCol w:w="1982"/>
      </w:tblGrid>
      <w:tr w:rsidR="00911A5C" w:rsidRPr="00944211" w14:paraId="640278BE" w14:textId="77777777" w:rsidTr="006D3F05">
        <w:trPr>
          <w:jc w:val="center"/>
        </w:trPr>
        <w:tc>
          <w:tcPr>
            <w:tcW w:w="707" w:type="dxa"/>
            <w:vAlign w:val="center"/>
          </w:tcPr>
          <w:p w14:paraId="0AC610B0" w14:textId="355C3766" w:rsidR="00911A5C" w:rsidRPr="00944211" w:rsidRDefault="00911A5C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Eil. Nr.</w:t>
            </w:r>
          </w:p>
        </w:tc>
        <w:tc>
          <w:tcPr>
            <w:tcW w:w="1838" w:type="dxa"/>
            <w:vAlign w:val="center"/>
          </w:tcPr>
          <w:p w14:paraId="6B7AE85B" w14:textId="77777777" w:rsidR="00911A5C" w:rsidRPr="00944211" w:rsidRDefault="00911A5C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Žemės sklypo unikalus numeris</w:t>
            </w:r>
          </w:p>
        </w:tc>
        <w:tc>
          <w:tcPr>
            <w:tcW w:w="1983" w:type="dxa"/>
            <w:vAlign w:val="center"/>
          </w:tcPr>
          <w:p w14:paraId="6530E2A4" w14:textId="77777777" w:rsidR="00911A5C" w:rsidRPr="00944211" w:rsidRDefault="00911A5C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Kadastro numeris</w:t>
            </w:r>
          </w:p>
        </w:tc>
        <w:tc>
          <w:tcPr>
            <w:tcW w:w="1273" w:type="dxa"/>
            <w:vAlign w:val="center"/>
          </w:tcPr>
          <w:p w14:paraId="1F73A9E3" w14:textId="77777777" w:rsidR="00911A5C" w:rsidRPr="00944211" w:rsidRDefault="00911A5C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Žemės sklypo plotas (ha)</w:t>
            </w:r>
          </w:p>
        </w:tc>
        <w:tc>
          <w:tcPr>
            <w:tcW w:w="3530" w:type="dxa"/>
            <w:vAlign w:val="center"/>
          </w:tcPr>
          <w:p w14:paraId="33492A0E" w14:textId="77777777" w:rsidR="00911A5C" w:rsidRPr="00944211" w:rsidRDefault="00911A5C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Žemės sklypo adresas</w:t>
            </w:r>
          </w:p>
        </w:tc>
        <w:tc>
          <w:tcPr>
            <w:tcW w:w="3248" w:type="dxa"/>
            <w:vAlign w:val="center"/>
          </w:tcPr>
          <w:p w14:paraId="18DF2498" w14:textId="77777777" w:rsidR="00911A5C" w:rsidRPr="00944211" w:rsidRDefault="00911A5C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Žemės sklypo naudojimo paskirtis, būdas</w:t>
            </w:r>
          </w:p>
        </w:tc>
        <w:tc>
          <w:tcPr>
            <w:tcW w:w="1982" w:type="dxa"/>
            <w:vAlign w:val="center"/>
          </w:tcPr>
          <w:p w14:paraId="438B95F6" w14:textId="77777777" w:rsidR="00911A5C" w:rsidRPr="00944211" w:rsidRDefault="00911A5C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Žemės sklypo matavimų tipas</w:t>
            </w:r>
          </w:p>
        </w:tc>
      </w:tr>
      <w:tr w:rsidR="00911A5C" w:rsidRPr="00944211" w14:paraId="0C9935B7" w14:textId="77777777" w:rsidTr="006D3F05">
        <w:trPr>
          <w:trHeight w:val="636"/>
          <w:jc w:val="center"/>
        </w:trPr>
        <w:tc>
          <w:tcPr>
            <w:tcW w:w="707" w:type="dxa"/>
            <w:vAlign w:val="center"/>
          </w:tcPr>
          <w:p w14:paraId="72CAB1E1" w14:textId="77777777" w:rsidR="00911A5C" w:rsidRPr="00944211" w:rsidRDefault="00911A5C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838" w:type="dxa"/>
            <w:vAlign w:val="center"/>
          </w:tcPr>
          <w:p w14:paraId="651707A3" w14:textId="62120867" w:rsidR="00911A5C" w:rsidRPr="007E7521" w:rsidRDefault="00DF70A6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7E7521">
              <w:rPr>
                <w:sz w:val="24"/>
                <w:szCs w:val="24"/>
                <w:lang w:eastAsia="ar-SA"/>
              </w:rPr>
              <w:t>4400-0369-5696</w:t>
            </w:r>
          </w:p>
        </w:tc>
        <w:tc>
          <w:tcPr>
            <w:tcW w:w="1983" w:type="dxa"/>
            <w:vAlign w:val="center"/>
          </w:tcPr>
          <w:p w14:paraId="3F8CDEA4" w14:textId="27CF2BEB" w:rsidR="00911A5C" w:rsidRPr="00944211" w:rsidRDefault="00DF70A6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4101/0100:0131</w:t>
            </w:r>
          </w:p>
        </w:tc>
        <w:tc>
          <w:tcPr>
            <w:tcW w:w="1273" w:type="dxa"/>
            <w:vAlign w:val="center"/>
          </w:tcPr>
          <w:p w14:paraId="1A461F09" w14:textId="69C81EF9" w:rsidR="00911A5C" w:rsidRPr="00944211" w:rsidRDefault="00911A5C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0,</w:t>
            </w:r>
            <w:r w:rsidR="00DF70A6">
              <w:rPr>
                <w:sz w:val="24"/>
                <w:szCs w:val="24"/>
                <w:lang w:eastAsia="ar-SA"/>
              </w:rPr>
              <w:t>06</w:t>
            </w:r>
          </w:p>
        </w:tc>
        <w:tc>
          <w:tcPr>
            <w:tcW w:w="3530" w:type="dxa"/>
            <w:vAlign w:val="center"/>
          </w:tcPr>
          <w:p w14:paraId="0F214D80" w14:textId="1F9127D3" w:rsidR="00911A5C" w:rsidRPr="00944211" w:rsidRDefault="00DF70A6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 xml:space="preserve">Vilniaus r. </w:t>
            </w:r>
            <w:r w:rsidR="00911A5C">
              <w:rPr>
                <w:sz w:val="24"/>
                <w:szCs w:val="24"/>
              </w:rPr>
              <w:t xml:space="preserve">sen., </w:t>
            </w:r>
            <w:r>
              <w:rPr>
                <w:sz w:val="24"/>
                <w:szCs w:val="24"/>
              </w:rPr>
              <w:t>Bezdonių</w:t>
            </w:r>
            <w:r w:rsidR="00911A5C" w:rsidRPr="00944211">
              <w:rPr>
                <w:sz w:val="24"/>
                <w:szCs w:val="24"/>
              </w:rPr>
              <w:t xml:space="preserve"> mstl.</w:t>
            </w:r>
          </w:p>
        </w:tc>
        <w:tc>
          <w:tcPr>
            <w:tcW w:w="3248" w:type="dxa"/>
            <w:vAlign w:val="center"/>
          </w:tcPr>
          <w:p w14:paraId="0BA6E7F1" w14:textId="73A8F643" w:rsidR="00911A5C" w:rsidRPr="00944211" w:rsidRDefault="00911A5C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Žemės ūkio</w:t>
            </w:r>
            <w:r w:rsidR="006A53EB">
              <w:rPr>
                <w:sz w:val="24"/>
                <w:szCs w:val="24"/>
                <w:lang w:eastAsia="ar-SA"/>
              </w:rPr>
              <w:t>, būdas nenustatytas</w:t>
            </w:r>
          </w:p>
        </w:tc>
        <w:tc>
          <w:tcPr>
            <w:tcW w:w="1982" w:type="dxa"/>
            <w:vAlign w:val="center"/>
          </w:tcPr>
          <w:p w14:paraId="1D1CC41F" w14:textId="69A7CBDD" w:rsidR="00911A5C" w:rsidRPr="00944211" w:rsidRDefault="00911A5C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Preliminarūs</w:t>
            </w:r>
          </w:p>
        </w:tc>
      </w:tr>
      <w:tr w:rsidR="00911A5C" w:rsidRPr="00944211" w14:paraId="66B883E0" w14:textId="77777777" w:rsidTr="006D3F05">
        <w:trPr>
          <w:trHeight w:val="703"/>
          <w:jc w:val="center"/>
        </w:trPr>
        <w:tc>
          <w:tcPr>
            <w:tcW w:w="707" w:type="dxa"/>
            <w:vAlign w:val="center"/>
          </w:tcPr>
          <w:p w14:paraId="6CAE5D22" w14:textId="77777777" w:rsidR="00911A5C" w:rsidRPr="00944211" w:rsidRDefault="00911A5C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1838" w:type="dxa"/>
            <w:vAlign w:val="center"/>
          </w:tcPr>
          <w:p w14:paraId="7837CF45" w14:textId="18B01ABA" w:rsidR="00911A5C" w:rsidRPr="00944211" w:rsidRDefault="006A53EB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4400-0369-5718</w:t>
            </w:r>
          </w:p>
        </w:tc>
        <w:tc>
          <w:tcPr>
            <w:tcW w:w="1983" w:type="dxa"/>
            <w:vAlign w:val="center"/>
          </w:tcPr>
          <w:p w14:paraId="101775E4" w14:textId="2D1C2837" w:rsidR="00911A5C" w:rsidRPr="00944211" w:rsidRDefault="006A53EB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4101/0100:0132</w:t>
            </w:r>
          </w:p>
        </w:tc>
        <w:tc>
          <w:tcPr>
            <w:tcW w:w="1273" w:type="dxa"/>
            <w:vAlign w:val="center"/>
          </w:tcPr>
          <w:p w14:paraId="6F126DFD" w14:textId="7B903972" w:rsidR="00911A5C" w:rsidRPr="00944211" w:rsidRDefault="006A53EB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0,06</w:t>
            </w:r>
          </w:p>
        </w:tc>
        <w:tc>
          <w:tcPr>
            <w:tcW w:w="3530" w:type="dxa"/>
            <w:vAlign w:val="center"/>
          </w:tcPr>
          <w:p w14:paraId="31126BA9" w14:textId="1EB188AB" w:rsidR="00911A5C" w:rsidRPr="00944211" w:rsidRDefault="006A53EB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Vilniaus r. sen., Bezdonių</w:t>
            </w:r>
            <w:r w:rsidRPr="00944211">
              <w:rPr>
                <w:sz w:val="24"/>
                <w:szCs w:val="24"/>
              </w:rPr>
              <w:t xml:space="preserve"> mstl.</w:t>
            </w:r>
          </w:p>
        </w:tc>
        <w:tc>
          <w:tcPr>
            <w:tcW w:w="3248" w:type="dxa"/>
            <w:vAlign w:val="center"/>
          </w:tcPr>
          <w:p w14:paraId="2AB909D6" w14:textId="21B47852" w:rsidR="00911A5C" w:rsidRPr="00944211" w:rsidRDefault="006A53EB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Žemės ūkio</w:t>
            </w:r>
            <w:r>
              <w:rPr>
                <w:sz w:val="24"/>
                <w:szCs w:val="24"/>
                <w:lang w:eastAsia="ar-SA"/>
              </w:rPr>
              <w:t>, būdas nenustatytas</w:t>
            </w:r>
          </w:p>
        </w:tc>
        <w:tc>
          <w:tcPr>
            <w:tcW w:w="1982" w:type="dxa"/>
            <w:vAlign w:val="center"/>
          </w:tcPr>
          <w:p w14:paraId="17BB2F9C" w14:textId="17F3D3BC" w:rsidR="00911A5C" w:rsidRPr="00944211" w:rsidRDefault="00911A5C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Preliminarūs</w:t>
            </w:r>
          </w:p>
        </w:tc>
      </w:tr>
      <w:tr w:rsidR="00911A5C" w:rsidRPr="00944211" w14:paraId="5CA24187" w14:textId="77777777" w:rsidTr="006D3F05">
        <w:trPr>
          <w:trHeight w:val="699"/>
          <w:jc w:val="center"/>
        </w:trPr>
        <w:tc>
          <w:tcPr>
            <w:tcW w:w="707" w:type="dxa"/>
            <w:vAlign w:val="center"/>
          </w:tcPr>
          <w:p w14:paraId="4FA8128C" w14:textId="77777777" w:rsidR="00911A5C" w:rsidRPr="00944211" w:rsidRDefault="00911A5C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1838" w:type="dxa"/>
            <w:vAlign w:val="center"/>
          </w:tcPr>
          <w:p w14:paraId="7DDC6D75" w14:textId="3EF9CABF" w:rsidR="00911A5C" w:rsidRPr="002A3CDE" w:rsidRDefault="00934292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2A3CDE">
              <w:rPr>
                <w:sz w:val="24"/>
                <w:szCs w:val="24"/>
                <w:lang w:eastAsia="ar-SA"/>
              </w:rPr>
              <w:t>4400-2330-0123</w:t>
            </w:r>
          </w:p>
        </w:tc>
        <w:tc>
          <w:tcPr>
            <w:tcW w:w="1983" w:type="dxa"/>
            <w:vAlign w:val="center"/>
          </w:tcPr>
          <w:p w14:paraId="0C60113A" w14:textId="28600B63" w:rsidR="00911A5C" w:rsidRPr="00944211" w:rsidRDefault="00934292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4147/</w:t>
            </w:r>
            <w:r w:rsidR="002A3CDE">
              <w:rPr>
                <w:sz w:val="24"/>
                <w:szCs w:val="24"/>
                <w:lang w:eastAsia="ar-SA"/>
              </w:rPr>
              <w:t>0200:1098</w:t>
            </w:r>
          </w:p>
        </w:tc>
        <w:tc>
          <w:tcPr>
            <w:tcW w:w="1273" w:type="dxa"/>
            <w:vAlign w:val="center"/>
          </w:tcPr>
          <w:p w14:paraId="5C818AF3" w14:textId="60180DE1" w:rsidR="00911A5C" w:rsidRPr="00944211" w:rsidRDefault="00911A5C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0,</w:t>
            </w:r>
            <w:r w:rsidR="002A3CDE">
              <w:rPr>
                <w:sz w:val="24"/>
                <w:szCs w:val="24"/>
                <w:lang w:eastAsia="ar-SA"/>
              </w:rPr>
              <w:t>6</w:t>
            </w:r>
            <w:r w:rsidRPr="00944211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530" w:type="dxa"/>
            <w:vAlign w:val="center"/>
          </w:tcPr>
          <w:p w14:paraId="70BC84E9" w14:textId="5AFE1D7D" w:rsidR="00911A5C" w:rsidRPr="00944211" w:rsidRDefault="002A3CDE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Vilniaus r. sav., Maišiagalos mstl.</w:t>
            </w:r>
          </w:p>
        </w:tc>
        <w:tc>
          <w:tcPr>
            <w:tcW w:w="3248" w:type="dxa"/>
            <w:vAlign w:val="center"/>
          </w:tcPr>
          <w:p w14:paraId="0B43C96C" w14:textId="7D5C9B37" w:rsidR="00911A5C" w:rsidRPr="00944211" w:rsidRDefault="00911A5C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Žemės ūkio, kiti žemės ūkio paskirties žemės sklypai</w:t>
            </w:r>
          </w:p>
        </w:tc>
        <w:tc>
          <w:tcPr>
            <w:tcW w:w="1982" w:type="dxa"/>
            <w:vAlign w:val="center"/>
          </w:tcPr>
          <w:p w14:paraId="4292E191" w14:textId="64BB7E58" w:rsidR="00911A5C" w:rsidRPr="00944211" w:rsidRDefault="00911A5C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Preliminarūs</w:t>
            </w:r>
          </w:p>
        </w:tc>
      </w:tr>
      <w:tr w:rsidR="00911A5C" w:rsidRPr="00944211" w14:paraId="78C79340" w14:textId="77777777" w:rsidTr="006D3F05">
        <w:trPr>
          <w:trHeight w:val="691"/>
          <w:jc w:val="center"/>
        </w:trPr>
        <w:tc>
          <w:tcPr>
            <w:tcW w:w="707" w:type="dxa"/>
            <w:vAlign w:val="center"/>
          </w:tcPr>
          <w:p w14:paraId="21189D88" w14:textId="3D954AAA" w:rsidR="00911A5C" w:rsidRPr="00944211" w:rsidRDefault="00EF1990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</w:t>
            </w:r>
            <w:r w:rsidR="00911A5C" w:rsidRPr="00944211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838" w:type="dxa"/>
            <w:vAlign w:val="center"/>
          </w:tcPr>
          <w:p w14:paraId="48602274" w14:textId="3DB8AB5F" w:rsidR="00911A5C" w:rsidRPr="00944211" w:rsidRDefault="006D2C53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44002728-2359</w:t>
            </w:r>
          </w:p>
        </w:tc>
        <w:tc>
          <w:tcPr>
            <w:tcW w:w="1983" w:type="dxa"/>
            <w:vAlign w:val="center"/>
          </w:tcPr>
          <w:p w14:paraId="2B1690E3" w14:textId="7AD092B6" w:rsidR="00911A5C" w:rsidRPr="00944211" w:rsidRDefault="006D2C53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4147/0500:</w:t>
            </w:r>
            <w:r w:rsidR="004B4E72">
              <w:rPr>
                <w:sz w:val="24"/>
                <w:szCs w:val="24"/>
                <w:lang w:eastAsia="ar-SA"/>
              </w:rPr>
              <w:t>00</w:t>
            </w:r>
            <w:r w:rsidR="00F72CB1">
              <w:rPr>
                <w:sz w:val="24"/>
                <w:szCs w:val="24"/>
                <w:lang w:eastAsia="ar-SA"/>
              </w:rPr>
              <w:t>99</w:t>
            </w:r>
          </w:p>
        </w:tc>
        <w:tc>
          <w:tcPr>
            <w:tcW w:w="1273" w:type="dxa"/>
            <w:vAlign w:val="center"/>
          </w:tcPr>
          <w:p w14:paraId="1BC118A7" w14:textId="0100B928" w:rsidR="00911A5C" w:rsidRPr="00944211" w:rsidRDefault="00F72CB1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1,60</w:t>
            </w:r>
          </w:p>
        </w:tc>
        <w:tc>
          <w:tcPr>
            <w:tcW w:w="3530" w:type="dxa"/>
            <w:vAlign w:val="center"/>
          </w:tcPr>
          <w:p w14:paraId="59DB7D62" w14:textId="6E7DB9ED" w:rsidR="00911A5C" w:rsidRPr="00944211" w:rsidRDefault="00F72CB1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Vilniaus r. sav., Maišiagalos mstl.</w:t>
            </w:r>
          </w:p>
        </w:tc>
        <w:tc>
          <w:tcPr>
            <w:tcW w:w="3248" w:type="dxa"/>
            <w:vAlign w:val="center"/>
          </w:tcPr>
          <w:p w14:paraId="5465F3B7" w14:textId="79C0BC54" w:rsidR="00911A5C" w:rsidRPr="00944211" w:rsidRDefault="00911A5C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Žemės ūkio, kiti žemės ūkio paskirties žemės sklypai</w:t>
            </w:r>
          </w:p>
        </w:tc>
        <w:tc>
          <w:tcPr>
            <w:tcW w:w="1982" w:type="dxa"/>
            <w:vAlign w:val="center"/>
          </w:tcPr>
          <w:p w14:paraId="66438886" w14:textId="7205E0C4" w:rsidR="00911A5C" w:rsidRPr="00944211" w:rsidRDefault="00911A5C" w:rsidP="00EF44E1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Preliminarūs</w:t>
            </w:r>
          </w:p>
        </w:tc>
      </w:tr>
      <w:tr w:rsidR="004B4E72" w:rsidRPr="00944211" w14:paraId="4FD0AB2B" w14:textId="77777777" w:rsidTr="006D3F05">
        <w:trPr>
          <w:trHeight w:val="700"/>
          <w:jc w:val="center"/>
        </w:trPr>
        <w:tc>
          <w:tcPr>
            <w:tcW w:w="707" w:type="dxa"/>
            <w:vAlign w:val="center"/>
          </w:tcPr>
          <w:p w14:paraId="6D11BABF" w14:textId="6E919364" w:rsidR="004B4E72" w:rsidRPr="00944211" w:rsidRDefault="00EF1990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5</w:t>
            </w:r>
            <w:r w:rsidR="004B4E72" w:rsidRPr="00944211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838" w:type="dxa"/>
            <w:vAlign w:val="center"/>
          </w:tcPr>
          <w:p w14:paraId="5C361258" w14:textId="34B9DE26" w:rsidR="004B4E72" w:rsidRPr="004B4E72" w:rsidRDefault="004B4E72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B4E72">
              <w:rPr>
                <w:sz w:val="24"/>
                <w:szCs w:val="24"/>
                <w:lang w:eastAsia="ar-SA"/>
              </w:rPr>
              <w:t>4400-2732-8816</w:t>
            </w:r>
          </w:p>
        </w:tc>
        <w:tc>
          <w:tcPr>
            <w:tcW w:w="1983" w:type="dxa"/>
            <w:vAlign w:val="center"/>
          </w:tcPr>
          <w:p w14:paraId="216A959C" w14:textId="331034A9" w:rsidR="004B4E72" w:rsidRPr="00944211" w:rsidRDefault="004B4E72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4147/0500:0135</w:t>
            </w:r>
          </w:p>
        </w:tc>
        <w:tc>
          <w:tcPr>
            <w:tcW w:w="1273" w:type="dxa"/>
            <w:vAlign w:val="center"/>
          </w:tcPr>
          <w:p w14:paraId="10FA3AC5" w14:textId="2935ACBE" w:rsidR="004B4E72" w:rsidRPr="00944211" w:rsidRDefault="004B4E72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1,35</w:t>
            </w:r>
          </w:p>
        </w:tc>
        <w:tc>
          <w:tcPr>
            <w:tcW w:w="3530" w:type="dxa"/>
            <w:vAlign w:val="center"/>
          </w:tcPr>
          <w:p w14:paraId="6AAD5AC6" w14:textId="2A89A05C" w:rsidR="004B4E72" w:rsidRPr="00944211" w:rsidRDefault="004B4E72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Vilniaus r. sav., Maišiagalos mstl.</w:t>
            </w:r>
          </w:p>
        </w:tc>
        <w:tc>
          <w:tcPr>
            <w:tcW w:w="3248" w:type="dxa"/>
            <w:vAlign w:val="center"/>
          </w:tcPr>
          <w:p w14:paraId="17805B83" w14:textId="3FE8555A" w:rsidR="004B4E72" w:rsidRPr="00944211" w:rsidRDefault="004B4E72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Žemės ūkio, kiti žemės ūkio paskirties žemės sklypai</w:t>
            </w:r>
          </w:p>
        </w:tc>
        <w:tc>
          <w:tcPr>
            <w:tcW w:w="1982" w:type="dxa"/>
            <w:vAlign w:val="center"/>
          </w:tcPr>
          <w:p w14:paraId="3243748D" w14:textId="1520CE1D" w:rsidR="004B4E72" w:rsidRPr="00944211" w:rsidRDefault="004B4E72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Preliminarūs</w:t>
            </w:r>
          </w:p>
        </w:tc>
      </w:tr>
      <w:tr w:rsidR="004B4E72" w:rsidRPr="00944211" w14:paraId="20010080" w14:textId="77777777" w:rsidTr="006D3F05">
        <w:trPr>
          <w:trHeight w:val="697"/>
          <w:jc w:val="center"/>
        </w:trPr>
        <w:tc>
          <w:tcPr>
            <w:tcW w:w="707" w:type="dxa"/>
            <w:vAlign w:val="center"/>
          </w:tcPr>
          <w:p w14:paraId="3C4035FA" w14:textId="11E071A8" w:rsidR="004B4E72" w:rsidRPr="00944211" w:rsidRDefault="00EF1990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6</w:t>
            </w:r>
            <w:r w:rsidR="004B4E72" w:rsidRPr="00944211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838" w:type="dxa"/>
            <w:vAlign w:val="center"/>
          </w:tcPr>
          <w:p w14:paraId="066389A5" w14:textId="7E7C23A4" w:rsidR="004B4E72" w:rsidRPr="00944211" w:rsidRDefault="00D15D48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4400-5431-</w:t>
            </w:r>
            <w:r w:rsidR="00785EFE">
              <w:rPr>
                <w:sz w:val="24"/>
                <w:szCs w:val="24"/>
              </w:rPr>
              <w:t>6566</w:t>
            </w:r>
          </w:p>
        </w:tc>
        <w:tc>
          <w:tcPr>
            <w:tcW w:w="1983" w:type="dxa"/>
            <w:vAlign w:val="center"/>
          </w:tcPr>
          <w:p w14:paraId="33A43FE8" w14:textId="3B4AAB7D" w:rsidR="004B4E72" w:rsidRPr="00944211" w:rsidRDefault="00785EFE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4147/0400:0984</w:t>
            </w:r>
          </w:p>
        </w:tc>
        <w:tc>
          <w:tcPr>
            <w:tcW w:w="1273" w:type="dxa"/>
            <w:vAlign w:val="center"/>
          </w:tcPr>
          <w:p w14:paraId="3F346D44" w14:textId="764C020E" w:rsidR="004B4E72" w:rsidRPr="00944211" w:rsidRDefault="00785EFE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0,2552</w:t>
            </w:r>
          </w:p>
        </w:tc>
        <w:tc>
          <w:tcPr>
            <w:tcW w:w="3530" w:type="dxa"/>
            <w:vAlign w:val="center"/>
          </w:tcPr>
          <w:p w14:paraId="59509634" w14:textId="617CC994" w:rsidR="004B4E72" w:rsidRPr="00944211" w:rsidRDefault="00785EFE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Vilniaus r. sav., Maišiagalos mstl.</w:t>
            </w:r>
          </w:p>
        </w:tc>
        <w:tc>
          <w:tcPr>
            <w:tcW w:w="3248" w:type="dxa"/>
            <w:vAlign w:val="center"/>
          </w:tcPr>
          <w:p w14:paraId="039F3431" w14:textId="4AC1A412" w:rsidR="004B4E72" w:rsidRPr="00944211" w:rsidRDefault="004B4E72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</w:rPr>
              <w:t>Žemės ūkio, kiti žemės ūkio paskirties žemės sklypai</w:t>
            </w:r>
          </w:p>
        </w:tc>
        <w:tc>
          <w:tcPr>
            <w:tcW w:w="1982" w:type="dxa"/>
            <w:vAlign w:val="center"/>
          </w:tcPr>
          <w:p w14:paraId="0DA1F37A" w14:textId="01C023AE" w:rsidR="004B4E72" w:rsidRPr="00944211" w:rsidRDefault="004B4E72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</w:rPr>
              <w:t>Kadastriniai</w:t>
            </w:r>
          </w:p>
        </w:tc>
      </w:tr>
      <w:tr w:rsidR="00785EFE" w:rsidRPr="00944211" w14:paraId="119D3477" w14:textId="77777777" w:rsidTr="006D3F05">
        <w:trPr>
          <w:trHeight w:val="697"/>
          <w:jc w:val="center"/>
        </w:trPr>
        <w:tc>
          <w:tcPr>
            <w:tcW w:w="707" w:type="dxa"/>
            <w:vAlign w:val="center"/>
          </w:tcPr>
          <w:p w14:paraId="1FD8548E" w14:textId="2515AB63" w:rsidR="00785EFE" w:rsidRPr="00944211" w:rsidRDefault="00EF1990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7</w:t>
            </w:r>
            <w:r w:rsidR="00785EFE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838" w:type="dxa"/>
            <w:vAlign w:val="center"/>
          </w:tcPr>
          <w:p w14:paraId="49309FE1" w14:textId="50B763A3" w:rsidR="00785EFE" w:rsidRDefault="00CD6099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4400-2884-6584</w:t>
            </w:r>
          </w:p>
        </w:tc>
        <w:tc>
          <w:tcPr>
            <w:tcW w:w="1983" w:type="dxa"/>
            <w:vAlign w:val="center"/>
          </w:tcPr>
          <w:p w14:paraId="697261D6" w14:textId="1FF934F1" w:rsidR="00785EFE" w:rsidRDefault="00CD6099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4190/0400:</w:t>
            </w:r>
            <w:r w:rsidR="00FE4708">
              <w:rPr>
                <w:sz w:val="24"/>
                <w:szCs w:val="24"/>
              </w:rPr>
              <w:t>0185</w:t>
            </w:r>
          </w:p>
        </w:tc>
        <w:tc>
          <w:tcPr>
            <w:tcW w:w="1273" w:type="dxa"/>
            <w:vAlign w:val="center"/>
          </w:tcPr>
          <w:p w14:paraId="64204C8B" w14:textId="4BBAC19A" w:rsidR="00785EFE" w:rsidRDefault="00FE4708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0,60</w:t>
            </w:r>
          </w:p>
        </w:tc>
        <w:tc>
          <w:tcPr>
            <w:tcW w:w="3530" w:type="dxa"/>
            <w:vAlign w:val="center"/>
          </w:tcPr>
          <w:p w14:paraId="46256FB9" w14:textId="6B746A6B" w:rsidR="00785EFE" w:rsidRDefault="00FE4708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Vilniaus r. sav., Šumsko mstl.</w:t>
            </w:r>
          </w:p>
        </w:tc>
        <w:tc>
          <w:tcPr>
            <w:tcW w:w="3248" w:type="dxa"/>
            <w:vAlign w:val="center"/>
          </w:tcPr>
          <w:p w14:paraId="253BF662" w14:textId="473DF293" w:rsidR="00785EFE" w:rsidRPr="00944211" w:rsidRDefault="00FE4708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944211">
              <w:rPr>
                <w:sz w:val="24"/>
                <w:szCs w:val="24"/>
              </w:rPr>
              <w:t>Žemės ūkio, kiti žemės ūkio paskirties žemės sklypai</w:t>
            </w:r>
          </w:p>
        </w:tc>
        <w:tc>
          <w:tcPr>
            <w:tcW w:w="1982" w:type="dxa"/>
            <w:vAlign w:val="center"/>
          </w:tcPr>
          <w:p w14:paraId="0867CFD8" w14:textId="6AB89192" w:rsidR="00785EFE" w:rsidRPr="00944211" w:rsidRDefault="00FE4708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944211">
              <w:rPr>
                <w:sz w:val="24"/>
                <w:szCs w:val="24"/>
                <w:lang w:eastAsia="ar-SA"/>
              </w:rPr>
              <w:t>Preliminarūs</w:t>
            </w:r>
          </w:p>
        </w:tc>
      </w:tr>
      <w:tr w:rsidR="00FE4708" w:rsidRPr="00944211" w14:paraId="59EDA33A" w14:textId="77777777" w:rsidTr="006D3F05">
        <w:trPr>
          <w:trHeight w:val="697"/>
          <w:jc w:val="center"/>
        </w:trPr>
        <w:tc>
          <w:tcPr>
            <w:tcW w:w="707" w:type="dxa"/>
            <w:vAlign w:val="center"/>
          </w:tcPr>
          <w:p w14:paraId="6CD4231B" w14:textId="4245A8B5" w:rsidR="00FE4708" w:rsidRDefault="00EF1990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8</w:t>
            </w:r>
            <w:r w:rsidR="00DD3447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838" w:type="dxa"/>
            <w:vAlign w:val="center"/>
          </w:tcPr>
          <w:p w14:paraId="2153B1EE" w14:textId="74A1A0D0" w:rsidR="00FE4708" w:rsidRDefault="006F0CB6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4400-4578-3914</w:t>
            </w:r>
          </w:p>
        </w:tc>
        <w:tc>
          <w:tcPr>
            <w:tcW w:w="1983" w:type="dxa"/>
            <w:vAlign w:val="center"/>
          </w:tcPr>
          <w:p w14:paraId="22DDB953" w14:textId="534ABE83" w:rsidR="00FE4708" w:rsidRDefault="006F0CB6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4190/0300:150</w:t>
            </w:r>
          </w:p>
        </w:tc>
        <w:tc>
          <w:tcPr>
            <w:tcW w:w="1273" w:type="dxa"/>
            <w:vAlign w:val="center"/>
          </w:tcPr>
          <w:p w14:paraId="2F1B7208" w14:textId="15345BDB" w:rsidR="00FE4708" w:rsidRDefault="006F0CB6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0,33</w:t>
            </w:r>
          </w:p>
        </w:tc>
        <w:tc>
          <w:tcPr>
            <w:tcW w:w="3530" w:type="dxa"/>
            <w:vAlign w:val="center"/>
          </w:tcPr>
          <w:p w14:paraId="4AF25E51" w14:textId="0E3D0F4C" w:rsidR="00FE4708" w:rsidRDefault="006F0CB6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Vilniaus r. sav., Šumsko mstl.</w:t>
            </w:r>
          </w:p>
        </w:tc>
        <w:tc>
          <w:tcPr>
            <w:tcW w:w="3248" w:type="dxa"/>
            <w:vAlign w:val="center"/>
          </w:tcPr>
          <w:p w14:paraId="4F193938" w14:textId="17A14EA1" w:rsidR="00FE4708" w:rsidRPr="00944211" w:rsidRDefault="006F0CB6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944211">
              <w:rPr>
                <w:sz w:val="24"/>
                <w:szCs w:val="24"/>
              </w:rPr>
              <w:t>Žemės ūkio, kiti žemės ūkio paskirties žemės sklypai</w:t>
            </w:r>
          </w:p>
        </w:tc>
        <w:tc>
          <w:tcPr>
            <w:tcW w:w="1982" w:type="dxa"/>
            <w:vAlign w:val="center"/>
          </w:tcPr>
          <w:p w14:paraId="15B4F37C" w14:textId="6A35C82E" w:rsidR="00FE4708" w:rsidRPr="00944211" w:rsidRDefault="006F0CB6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Preliminarūs</w:t>
            </w:r>
          </w:p>
        </w:tc>
      </w:tr>
      <w:tr w:rsidR="006F0CB6" w:rsidRPr="00944211" w14:paraId="3F26CD4F" w14:textId="77777777" w:rsidTr="006D3F05">
        <w:trPr>
          <w:trHeight w:val="697"/>
          <w:jc w:val="center"/>
        </w:trPr>
        <w:tc>
          <w:tcPr>
            <w:tcW w:w="707" w:type="dxa"/>
            <w:vAlign w:val="center"/>
          </w:tcPr>
          <w:p w14:paraId="6D000174" w14:textId="1E5FB99B" w:rsidR="006F0CB6" w:rsidRDefault="00EF1990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9</w:t>
            </w:r>
            <w:r w:rsidR="006F0CB6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838" w:type="dxa"/>
            <w:vAlign w:val="center"/>
          </w:tcPr>
          <w:p w14:paraId="3444A7E4" w14:textId="73AA11B0" w:rsidR="006F0CB6" w:rsidRDefault="0044210F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4400-1036-1954</w:t>
            </w:r>
          </w:p>
        </w:tc>
        <w:tc>
          <w:tcPr>
            <w:tcW w:w="1983" w:type="dxa"/>
            <w:vAlign w:val="center"/>
          </w:tcPr>
          <w:p w14:paraId="48E9AD45" w14:textId="6B131DE9" w:rsidR="006F0CB6" w:rsidRDefault="0044210F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4142/0300:</w:t>
            </w:r>
            <w:r w:rsidR="003D0181">
              <w:rPr>
                <w:sz w:val="24"/>
                <w:szCs w:val="24"/>
              </w:rPr>
              <w:t>1436</w:t>
            </w:r>
          </w:p>
        </w:tc>
        <w:tc>
          <w:tcPr>
            <w:tcW w:w="1273" w:type="dxa"/>
            <w:vAlign w:val="center"/>
          </w:tcPr>
          <w:p w14:paraId="47A908EE" w14:textId="568F73E6" w:rsidR="006F0CB6" w:rsidRDefault="003D0181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2,10</w:t>
            </w:r>
          </w:p>
        </w:tc>
        <w:tc>
          <w:tcPr>
            <w:tcW w:w="3530" w:type="dxa"/>
            <w:vAlign w:val="center"/>
          </w:tcPr>
          <w:p w14:paraId="3AC87CA3" w14:textId="78DE5D55" w:rsidR="006F0CB6" w:rsidRDefault="003D0181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Vilniaus r. sav., Grigaičių mstl.</w:t>
            </w:r>
          </w:p>
        </w:tc>
        <w:tc>
          <w:tcPr>
            <w:tcW w:w="3248" w:type="dxa"/>
            <w:vAlign w:val="center"/>
          </w:tcPr>
          <w:p w14:paraId="38623B74" w14:textId="1E1D70BD" w:rsidR="006F0CB6" w:rsidRPr="00944211" w:rsidRDefault="003D0181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944211">
              <w:rPr>
                <w:sz w:val="24"/>
                <w:szCs w:val="24"/>
              </w:rPr>
              <w:t>Žemės ūkio, kiti žemės ūkio paskirties žemės sklypai</w:t>
            </w:r>
          </w:p>
        </w:tc>
        <w:tc>
          <w:tcPr>
            <w:tcW w:w="1982" w:type="dxa"/>
            <w:vAlign w:val="center"/>
          </w:tcPr>
          <w:p w14:paraId="2B8F9A7F" w14:textId="1201B6D3" w:rsidR="006F0CB6" w:rsidRPr="00944211" w:rsidRDefault="003D0181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Preliminarūs</w:t>
            </w:r>
          </w:p>
        </w:tc>
      </w:tr>
      <w:tr w:rsidR="003D0181" w:rsidRPr="00944211" w14:paraId="4E8D43AF" w14:textId="77777777" w:rsidTr="006D3F05">
        <w:trPr>
          <w:trHeight w:val="697"/>
          <w:jc w:val="center"/>
        </w:trPr>
        <w:tc>
          <w:tcPr>
            <w:tcW w:w="707" w:type="dxa"/>
            <w:vAlign w:val="center"/>
          </w:tcPr>
          <w:p w14:paraId="088613F9" w14:textId="5C8FD7BC" w:rsidR="003D0181" w:rsidRDefault="00D96D1C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  <w:r w:rsidR="00EF1990">
              <w:rPr>
                <w:sz w:val="24"/>
                <w:szCs w:val="24"/>
                <w:lang w:eastAsia="ar-SA"/>
              </w:rPr>
              <w:t>0</w:t>
            </w:r>
            <w:r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838" w:type="dxa"/>
            <w:vAlign w:val="center"/>
          </w:tcPr>
          <w:p w14:paraId="1AB8F786" w14:textId="5934D278" w:rsidR="003D0181" w:rsidRDefault="00B4467C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4400-1558-7570</w:t>
            </w:r>
          </w:p>
        </w:tc>
        <w:tc>
          <w:tcPr>
            <w:tcW w:w="1983" w:type="dxa"/>
            <w:vAlign w:val="center"/>
          </w:tcPr>
          <w:p w14:paraId="44FC8EC5" w14:textId="6F45B819" w:rsidR="003D0181" w:rsidRDefault="00B4467C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4142/0300:1540</w:t>
            </w:r>
          </w:p>
        </w:tc>
        <w:tc>
          <w:tcPr>
            <w:tcW w:w="1273" w:type="dxa"/>
            <w:vAlign w:val="center"/>
          </w:tcPr>
          <w:p w14:paraId="27FDF329" w14:textId="2164A6C0" w:rsidR="003D0181" w:rsidRDefault="00B4467C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0,79</w:t>
            </w:r>
          </w:p>
        </w:tc>
        <w:tc>
          <w:tcPr>
            <w:tcW w:w="3530" w:type="dxa"/>
            <w:vAlign w:val="center"/>
          </w:tcPr>
          <w:p w14:paraId="54662C55" w14:textId="78D7CC95" w:rsidR="003D0181" w:rsidRDefault="00B4467C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Vilniaus r. sav., Grigaičių mstl.</w:t>
            </w:r>
          </w:p>
        </w:tc>
        <w:tc>
          <w:tcPr>
            <w:tcW w:w="3248" w:type="dxa"/>
            <w:vAlign w:val="center"/>
          </w:tcPr>
          <w:p w14:paraId="6EBF9ACF" w14:textId="48E8FD60" w:rsidR="003D0181" w:rsidRPr="00944211" w:rsidRDefault="00B4467C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944211">
              <w:rPr>
                <w:sz w:val="24"/>
                <w:szCs w:val="24"/>
              </w:rPr>
              <w:t xml:space="preserve">Žemės ūkio, </w:t>
            </w:r>
            <w:r>
              <w:rPr>
                <w:sz w:val="24"/>
                <w:szCs w:val="24"/>
              </w:rPr>
              <w:t>būdas nenustatytas</w:t>
            </w:r>
          </w:p>
        </w:tc>
        <w:tc>
          <w:tcPr>
            <w:tcW w:w="1982" w:type="dxa"/>
            <w:vAlign w:val="center"/>
          </w:tcPr>
          <w:p w14:paraId="47A2E08C" w14:textId="52130CBD" w:rsidR="003D0181" w:rsidRPr="00944211" w:rsidRDefault="00B4467C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Preliminarūs</w:t>
            </w:r>
          </w:p>
        </w:tc>
      </w:tr>
      <w:tr w:rsidR="00B4467C" w:rsidRPr="00944211" w14:paraId="2FEA54F1" w14:textId="77777777" w:rsidTr="006D3F05">
        <w:trPr>
          <w:trHeight w:val="697"/>
          <w:jc w:val="center"/>
        </w:trPr>
        <w:tc>
          <w:tcPr>
            <w:tcW w:w="707" w:type="dxa"/>
            <w:vAlign w:val="center"/>
          </w:tcPr>
          <w:p w14:paraId="51EF7267" w14:textId="5B59616A" w:rsidR="00B4467C" w:rsidRDefault="00B4467C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1</w:t>
            </w:r>
            <w:r w:rsidR="00EF1990">
              <w:rPr>
                <w:sz w:val="24"/>
                <w:szCs w:val="24"/>
                <w:lang w:eastAsia="ar-SA"/>
              </w:rPr>
              <w:t>1</w:t>
            </w:r>
            <w:r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838" w:type="dxa"/>
            <w:vAlign w:val="center"/>
          </w:tcPr>
          <w:p w14:paraId="6A04C83C" w14:textId="0E026809" w:rsidR="00B4467C" w:rsidRDefault="002072E8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4400-1001-4745</w:t>
            </w:r>
          </w:p>
        </w:tc>
        <w:tc>
          <w:tcPr>
            <w:tcW w:w="1983" w:type="dxa"/>
            <w:vAlign w:val="center"/>
          </w:tcPr>
          <w:p w14:paraId="54829870" w14:textId="5EB3CEB3" w:rsidR="00B4467C" w:rsidRDefault="002072E8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4164/0400:0399</w:t>
            </w:r>
          </w:p>
        </w:tc>
        <w:tc>
          <w:tcPr>
            <w:tcW w:w="1273" w:type="dxa"/>
            <w:vAlign w:val="center"/>
          </w:tcPr>
          <w:p w14:paraId="311ED715" w14:textId="63AF6C42" w:rsidR="00B4467C" w:rsidRDefault="002072E8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3530" w:type="dxa"/>
            <w:vAlign w:val="center"/>
          </w:tcPr>
          <w:p w14:paraId="072E04AB" w14:textId="362EB5C0" w:rsidR="00B4467C" w:rsidRDefault="002072E8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Vilniaus r. sav., Paberžės mstl.</w:t>
            </w:r>
          </w:p>
        </w:tc>
        <w:tc>
          <w:tcPr>
            <w:tcW w:w="3248" w:type="dxa"/>
            <w:vAlign w:val="center"/>
          </w:tcPr>
          <w:p w14:paraId="0B75C4E7" w14:textId="4B90D2C7" w:rsidR="00B4467C" w:rsidRPr="00944211" w:rsidRDefault="002072E8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944211">
              <w:rPr>
                <w:sz w:val="24"/>
                <w:szCs w:val="24"/>
              </w:rPr>
              <w:t>Žemės ūkio, kiti žemės ūkio paskirties žemės sklypai</w:t>
            </w:r>
          </w:p>
        </w:tc>
        <w:tc>
          <w:tcPr>
            <w:tcW w:w="1982" w:type="dxa"/>
            <w:vAlign w:val="center"/>
          </w:tcPr>
          <w:p w14:paraId="400F8EE9" w14:textId="764F903F" w:rsidR="00B4467C" w:rsidRPr="00944211" w:rsidRDefault="002072E8" w:rsidP="004B4E72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Preliminarūs</w:t>
            </w:r>
          </w:p>
        </w:tc>
      </w:tr>
      <w:tr w:rsidR="006608D0" w:rsidRPr="00944211" w14:paraId="0B02A463" w14:textId="77777777" w:rsidTr="006D3F05">
        <w:trPr>
          <w:trHeight w:val="697"/>
          <w:jc w:val="center"/>
        </w:trPr>
        <w:tc>
          <w:tcPr>
            <w:tcW w:w="707" w:type="dxa"/>
            <w:vAlign w:val="center"/>
          </w:tcPr>
          <w:p w14:paraId="7E4E1148" w14:textId="4FE8BE39" w:rsidR="006608D0" w:rsidRDefault="006608D0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  <w:r w:rsidR="00EF1990">
              <w:rPr>
                <w:sz w:val="24"/>
                <w:szCs w:val="24"/>
                <w:lang w:eastAsia="ar-SA"/>
              </w:rPr>
              <w:t>2</w:t>
            </w:r>
            <w:r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838" w:type="dxa"/>
            <w:vAlign w:val="center"/>
          </w:tcPr>
          <w:p w14:paraId="13F9E9CD" w14:textId="3D1D025E" w:rsidR="006608D0" w:rsidRDefault="006608D0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4400-2318-9522</w:t>
            </w:r>
          </w:p>
        </w:tc>
        <w:tc>
          <w:tcPr>
            <w:tcW w:w="1983" w:type="dxa"/>
            <w:vAlign w:val="center"/>
          </w:tcPr>
          <w:p w14:paraId="758B0DA6" w14:textId="2565824B" w:rsidR="006608D0" w:rsidRDefault="006608D0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4164/0400:0839</w:t>
            </w:r>
          </w:p>
        </w:tc>
        <w:tc>
          <w:tcPr>
            <w:tcW w:w="1273" w:type="dxa"/>
            <w:vAlign w:val="center"/>
          </w:tcPr>
          <w:p w14:paraId="729791A3" w14:textId="20BFB5A9" w:rsidR="006608D0" w:rsidRDefault="006608D0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</w:t>
            </w:r>
          </w:p>
        </w:tc>
        <w:tc>
          <w:tcPr>
            <w:tcW w:w="3530" w:type="dxa"/>
            <w:vAlign w:val="center"/>
          </w:tcPr>
          <w:p w14:paraId="3BBB0FA1" w14:textId="66DD7E9D" w:rsidR="006608D0" w:rsidRDefault="006608D0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Vilniaus r. sav., Paberžės mstl.</w:t>
            </w:r>
          </w:p>
        </w:tc>
        <w:tc>
          <w:tcPr>
            <w:tcW w:w="3248" w:type="dxa"/>
            <w:vAlign w:val="center"/>
          </w:tcPr>
          <w:p w14:paraId="12535F3E" w14:textId="710C0934" w:rsidR="006608D0" w:rsidRPr="00944211" w:rsidRDefault="006608D0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944211">
              <w:rPr>
                <w:sz w:val="24"/>
                <w:szCs w:val="24"/>
              </w:rPr>
              <w:t>Žemės ūkio, kiti žemės ūkio paskirties žemės sklypai</w:t>
            </w:r>
          </w:p>
        </w:tc>
        <w:tc>
          <w:tcPr>
            <w:tcW w:w="1982" w:type="dxa"/>
            <w:vAlign w:val="center"/>
          </w:tcPr>
          <w:p w14:paraId="23799981" w14:textId="30B7EE88" w:rsidR="006608D0" w:rsidRPr="00944211" w:rsidRDefault="006608D0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Preliminarūs</w:t>
            </w:r>
          </w:p>
        </w:tc>
      </w:tr>
      <w:tr w:rsidR="006608D0" w:rsidRPr="00944211" w14:paraId="14178B20" w14:textId="77777777" w:rsidTr="006D3F05">
        <w:trPr>
          <w:trHeight w:val="697"/>
          <w:jc w:val="center"/>
        </w:trPr>
        <w:tc>
          <w:tcPr>
            <w:tcW w:w="707" w:type="dxa"/>
            <w:vAlign w:val="center"/>
          </w:tcPr>
          <w:p w14:paraId="1A181375" w14:textId="752F3298" w:rsidR="006608D0" w:rsidRDefault="006608D0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  <w:r w:rsidR="00EF1990">
              <w:rPr>
                <w:sz w:val="24"/>
                <w:szCs w:val="24"/>
                <w:lang w:eastAsia="ar-SA"/>
              </w:rPr>
              <w:t>3</w:t>
            </w:r>
            <w:r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838" w:type="dxa"/>
            <w:vAlign w:val="center"/>
          </w:tcPr>
          <w:p w14:paraId="28AF36B0" w14:textId="765E7009" w:rsidR="006608D0" w:rsidRDefault="00322625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4400-</w:t>
            </w:r>
            <w:r w:rsidR="0054217C">
              <w:rPr>
                <w:sz w:val="24"/>
                <w:szCs w:val="24"/>
              </w:rPr>
              <w:t>5776-8808</w:t>
            </w:r>
          </w:p>
        </w:tc>
        <w:tc>
          <w:tcPr>
            <w:tcW w:w="1983" w:type="dxa"/>
            <w:vAlign w:val="center"/>
          </w:tcPr>
          <w:p w14:paraId="64D1C6D7" w14:textId="715098F9" w:rsidR="006608D0" w:rsidRDefault="0054217C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4164/0100:0725</w:t>
            </w:r>
          </w:p>
        </w:tc>
        <w:tc>
          <w:tcPr>
            <w:tcW w:w="1273" w:type="dxa"/>
            <w:vAlign w:val="center"/>
          </w:tcPr>
          <w:p w14:paraId="5EC61C31" w14:textId="11016287" w:rsidR="006608D0" w:rsidRDefault="0054217C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  <w:tc>
          <w:tcPr>
            <w:tcW w:w="3530" w:type="dxa"/>
            <w:vAlign w:val="center"/>
          </w:tcPr>
          <w:p w14:paraId="713467D4" w14:textId="5839D836" w:rsidR="006608D0" w:rsidRDefault="0054217C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Vilniaus r. sav., Paberžės mstl.</w:t>
            </w:r>
          </w:p>
        </w:tc>
        <w:tc>
          <w:tcPr>
            <w:tcW w:w="3248" w:type="dxa"/>
            <w:vAlign w:val="center"/>
          </w:tcPr>
          <w:p w14:paraId="02801CAA" w14:textId="1834E94D" w:rsidR="006608D0" w:rsidRPr="00944211" w:rsidRDefault="0054217C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944211">
              <w:rPr>
                <w:sz w:val="24"/>
                <w:szCs w:val="24"/>
              </w:rPr>
              <w:t>Žemės ūkio, kiti žemės ūkio paskirties žemės sklypai</w:t>
            </w:r>
          </w:p>
        </w:tc>
        <w:tc>
          <w:tcPr>
            <w:tcW w:w="1982" w:type="dxa"/>
            <w:vAlign w:val="center"/>
          </w:tcPr>
          <w:p w14:paraId="07D867EC" w14:textId="7A986370" w:rsidR="006608D0" w:rsidRPr="00944211" w:rsidRDefault="0054217C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Kadastriniai</w:t>
            </w:r>
          </w:p>
        </w:tc>
      </w:tr>
      <w:tr w:rsidR="0054217C" w:rsidRPr="00944211" w14:paraId="1C32F6D2" w14:textId="77777777" w:rsidTr="006D3F05">
        <w:trPr>
          <w:trHeight w:val="697"/>
          <w:jc w:val="center"/>
        </w:trPr>
        <w:tc>
          <w:tcPr>
            <w:tcW w:w="707" w:type="dxa"/>
            <w:vAlign w:val="center"/>
          </w:tcPr>
          <w:p w14:paraId="40607300" w14:textId="6D625C34" w:rsidR="0054217C" w:rsidRDefault="0054217C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  <w:r w:rsidR="00EF1990">
              <w:rPr>
                <w:sz w:val="24"/>
                <w:szCs w:val="24"/>
                <w:lang w:eastAsia="ar-SA"/>
              </w:rPr>
              <w:t>4</w:t>
            </w:r>
            <w:r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838" w:type="dxa"/>
            <w:vAlign w:val="center"/>
          </w:tcPr>
          <w:p w14:paraId="4F28A57C" w14:textId="1F1AE59F" w:rsidR="0054217C" w:rsidRDefault="001831B7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4400-2826-6217</w:t>
            </w:r>
          </w:p>
        </w:tc>
        <w:tc>
          <w:tcPr>
            <w:tcW w:w="1983" w:type="dxa"/>
            <w:vAlign w:val="center"/>
          </w:tcPr>
          <w:p w14:paraId="656161C2" w14:textId="68F4BDAA" w:rsidR="0054217C" w:rsidRDefault="001831B7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4177/0200:</w:t>
            </w:r>
            <w:r w:rsidR="0009580A">
              <w:rPr>
                <w:sz w:val="24"/>
                <w:szCs w:val="24"/>
              </w:rPr>
              <w:t>0167</w:t>
            </w:r>
          </w:p>
        </w:tc>
        <w:tc>
          <w:tcPr>
            <w:tcW w:w="1273" w:type="dxa"/>
            <w:vAlign w:val="center"/>
          </w:tcPr>
          <w:p w14:paraId="63F035E7" w14:textId="003A9E72" w:rsidR="0054217C" w:rsidRDefault="0009580A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3530" w:type="dxa"/>
            <w:vAlign w:val="center"/>
          </w:tcPr>
          <w:p w14:paraId="1150C460" w14:textId="629FC736" w:rsidR="0054217C" w:rsidRDefault="0009580A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Vilniaus r. sav., Rudaminos mstl.</w:t>
            </w:r>
          </w:p>
        </w:tc>
        <w:tc>
          <w:tcPr>
            <w:tcW w:w="3248" w:type="dxa"/>
            <w:vAlign w:val="center"/>
          </w:tcPr>
          <w:p w14:paraId="628A481A" w14:textId="46332CB2" w:rsidR="0054217C" w:rsidRPr="00944211" w:rsidRDefault="0009580A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944211">
              <w:rPr>
                <w:sz w:val="24"/>
                <w:szCs w:val="24"/>
              </w:rPr>
              <w:t>Žemės ūkio, kiti žemės ūkio paskirties žemės sklypai</w:t>
            </w:r>
          </w:p>
        </w:tc>
        <w:tc>
          <w:tcPr>
            <w:tcW w:w="1982" w:type="dxa"/>
            <w:vAlign w:val="center"/>
          </w:tcPr>
          <w:p w14:paraId="6DFCF43F" w14:textId="66C712A7" w:rsidR="0054217C" w:rsidRDefault="0009580A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Preliminarūs</w:t>
            </w:r>
          </w:p>
        </w:tc>
      </w:tr>
      <w:tr w:rsidR="0009580A" w:rsidRPr="00944211" w14:paraId="42ED619F" w14:textId="77777777" w:rsidTr="006D3F05">
        <w:trPr>
          <w:trHeight w:val="697"/>
          <w:jc w:val="center"/>
        </w:trPr>
        <w:tc>
          <w:tcPr>
            <w:tcW w:w="707" w:type="dxa"/>
            <w:vAlign w:val="center"/>
          </w:tcPr>
          <w:p w14:paraId="3755E6AC" w14:textId="10880618" w:rsidR="0009580A" w:rsidRDefault="0009580A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  <w:r w:rsidR="007246FC">
              <w:rPr>
                <w:sz w:val="24"/>
                <w:szCs w:val="24"/>
                <w:lang w:eastAsia="ar-SA"/>
              </w:rPr>
              <w:t>5</w:t>
            </w:r>
            <w:r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838" w:type="dxa"/>
            <w:vAlign w:val="center"/>
          </w:tcPr>
          <w:p w14:paraId="757F2062" w14:textId="1A23E394" w:rsidR="0009580A" w:rsidRDefault="005A57C9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4400-2334-2014</w:t>
            </w:r>
          </w:p>
        </w:tc>
        <w:tc>
          <w:tcPr>
            <w:tcW w:w="1983" w:type="dxa"/>
            <w:vAlign w:val="center"/>
          </w:tcPr>
          <w:p w14:paraId="290A4FE1" w14:textId="4E486027" w:rsidR="0009580A" w:rsidRDefault="005A57C9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4177/0200:1146</w:t>
            </w:r>
          </w:p>
        </w:tc>
        <w:tc>
          <w:tcPr>
            <w:tcW w:w="1273" w:type="dxa"/>
            <w:vAlign w:val="center"/>
          </w:tcPr>
          <w:p w14:paraId="0BA74362" w14:textId="40468532" w:rsidR="0009580A" w:rsidRDefault="005A57C9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3530" w:type="dxa"/>
            <w:vAlign w:val="center"/>
          </w:tcPr>
          <w:p w14:paraId="2AD0B582" w14:textId="3AE7C7D4" w:rsidR="0009580A" w:rsidRDefault="005A57C9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Vilniaus r. sav., Rudaminos mstl.</w:t>
            </w:r>
          </w:p>
        </w:tc>
        <w:tc>
          <w:tcPr>
            <w:tcW w:w="3248" w:type="dxa"/>
            <w:vAlign w:val="center"/>
          </w:tcPr>
          <w:p w14:paraId="23D00AD4" w14:textId="50847BCF" w:rsidR="0009580A" w:rsidRPr="00944211" w:rsidRDefault="005A57C9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944211">
              <w:rPr>
                <w:sz w:val="24"/>
                <w:szCs w:val="24"/>
              </w:rPr>
              <w:t>Žemės ūkio, kiti žemės ūkio paskirties žemės sklypai</w:t>
            </w:r>
          </w:p>
        </w:tc>
        <w:tc>
          <w:tcPr>
            <w:tcW w:w="1982" w:type="dxa"/>
            <w:vAlign w:val="center"/>
          </w:tcPr>
          <w:p w14:paraId="7F3C2F3E" w14:textId="41F31095" w:rsidR="0009580A" w:rsidRPr="00944211" w:rsidRDefault="005A57C9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Preliminarūs</w:t>
            </w:r>
          </w:p>
        </w:tc>
      </w:tr>
      <w:tr w:rsidR="005A57C9" w:rsidRPr="00944211" w14:paraId="3A510E77" w14:textId="77777777" w:rsidTr="006D3F05">
        <w:trPr>
          <w:trHeight w:val="697"/>
          <w:jc w:val="center"/>
        </w:trPr>
        <w:tc>
          <w:tcPr>
            <w:tcW w:w="707" w:type="dxa"/>
            <w:vAlign w:val="center"/>
          </w:tcPr>
          <w:p w14:paraId="792392F1" w14:textId="4031776B" w:rsidR="005A57C9" w:rsidRDefault="005A57C9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  <w:r w:rsidR="007246FC">
              <w:rPr>
                <w:sz w:val="24"/>
                <w:szCs w:val="24"/>
                <w:lang w:eastAsia="ar-SA"/>
              </w:rPr>
              <w:t>6</w:t>
            </w:r>
            <w:r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838" w:type="dxa"/>
            <w:vAlign w:val="center"/>
          </w:tcPr>
          <w:p w14:paraId="64C93371" w14:textId="629186AE" w:rsidR="005A57C9" w:rsidRDefault="00DB3B33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4400-2351-</w:t>
            </w:r>
            <w:r w:rsidR="000A4400">
              <w:rPr>
                <w:sz w:val="24"/>
                <w:szCs w:val="24"/>
              </w:rPr>
              <w:t>1</w:t>
            </w:r>
            <w:r w:rsidR="007246FC">
              <w:rPr>
                <w:sz w:val="24"/>
                <w:szCs w:val="24"/>
              </w:rPr>
              <w:t>973</w:t>
            </w:r>
          </w:p>
        </w:tc>
        <w:tc>
          <w:tcPr>
            <w:tcW w:w="1983" w:type="dxa"/>
            <w:vAlign w:val="center"/>
          </w:tcPr>
          <w:p w14:paraId="15C76B9E" w14:textId="03E8A9AA" w:rsidR="005A57C9" w:rsidRDefault="000A4400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4177/02</w:t>
            </w:r>
            <w:r w:rsidR="007246F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0:1152</w:t>
            </w:r>
          </w:p>
        </w:tc>
        <w:tc>
          <w:tcPr>
            <w:tcW w:w="1273" w:type="dxa"/>
            <w:vAlign w:val="center"/>
          </w:tcPr>
          <w:p w14:paraId="1E783FA7" w14:textId="1C64E87F" w:rsidR="005A57C9" w:rsidRDefault="000A4400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0,75</w:t>
            </w:r>
          </w:p>
        </w:tc>
        <w:tc>
          <w:tcPr>
            <w:tcW w:w="3530" w:type="dxa"/>
            <w:vAlign w:val="center"/>
          </w:tcPr>
          <w:p w14:paraId="062EA670" w14:textId="44963271" w:rsidR="005A57C9" w:rsidRDefault="000A4400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Vilniaus r. sav., Rudaminos mstl.</w:t>
            </w:r>
          </w:p>
        </w:tc>
        <w:tc>
          <w:tcPr>
            <w:tcW w:w="3248" w:type="dxa"/>
            <w:vAlign w:val="center"/>
          </w:tcPr>
          <w:p w14:paraId="46B3D614" w14:textId="2A8DD83F" w:rsidR="005A57C9" w:rsidRPr="00944211" w:rsidRDefault="000A4400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944211">
              <w:rPr>
                <w:sz w:val="24"/>
                <w:szCs w:val="24"/>
              </w:rPr>
              <w:t>Žemės ūkio, kiti žemės ūkio paskirties žemės sklypai</w:t>
            </w:r>
          </w:p>
        </w:tc>
        <w:tc>
          <w:tcPr>
            <w:tcW w:w="1982" w:type="dxa"/>
            <w:vAlign w:val="center"/>
          </w:tcPr>
          <w:p w14:paraId="7C288A5D" w14:textId="0695B9A9" w:rsidR="005A57C9" w:rsidRPr="00944211" w:rsidRDefault="000A4400" w:rsidP="006608D0">
            <w:pPr>
              <w:tabs>
                <w:tab w:val="left" w:pos="8100"/>
              </w:tabs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944211">
              <w:rPr>
                <w:sz w:val="24"/>
                <w:szCs w:val="24"/>
                <w:lang w:eastAsia="ar-SA"/>
              </w:rPr>
              <w:t>Preliminarūs</w:t>
            </w:r>
          </w:p>
        </w:tc>
      </w:tr>
    </w:tbl>
    <w:p w14:paraId="105122A1" w14:textId="6F130E00" w:rsidR="00CA5927" w:rsidRPr="00173007" w:rsidRDefault="006F4666" w:rsidP="00EF44E1">
      <w:pPr>
        <w:tabs>
          <w:tab w:val="right" w:leader="underscore" w:pos="907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173007">
        <w:rPr>
          <w:rFonts w:ascii="Times New Roman" w:hAnsi="Times New Roman"/>
          <w:sz w:val="24"/>
          <w:szCs w:val="24"/>
          <w:lang w:eastAsia="ar-SA"/>
        </w:rPr>
        <w:t>_________________</w:t>
      </w:r>
    </w:p>
    <w:sectPr w:rsidR="00CA5927" w:rsidRPr="00173007" w:rsidSect="006D3F05">
      <w:pgSz w:w="16839" w:h="11907" w:orient="landscape" w:code="9"/>
      <w:pgMar w:top="1134" w:right="1134" w:bottom="567" w:left="1134" w:header="567" w:footer="567" w:gutter="0"/>
      <w:cols w:space="1296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70C"/>
    <w:rsid w:val="00004BF4"/>
    <w:rsid w:val="00022DE3"/>
    <w:rsid w:val="00031142"/>
    <w:rsid w:val="00036205"/>
    <w:rsid w:val="00036C02"/>
    <w:rsid w:val="0003725F"/>
    <w:rsid w:val="000378E7"/>
    <w:rsid w:val="00067234"/>
    <w:rsid w:val="00070E6A"/>
    <w:rsid w:val="0007538F"/>
    <w:rsid w:val="00080F19"/>
    <w:rsid w:val="00082FF8"/>
    <w:rsid w:val="00084F4D"/>
    <w:rsid w:val="000926B2"/>
    <w:rsid w:val="0009580A"/>
    <w:rsid w:val="000A4400"/>
    <w:rsid w:val="000A5A05"/>
    <w:rsid w:val="000A7136"/>
    <w:rsid w:val="000A713C"/>
    <w:rsid w:val="000B72C3"/>
    <w:rsid w:val="000C667C"/>
    <w:rsid w:val="000D570C"/>
    <w:rsid w:val="000F2999"/>
    <w:rsid w:val="00104E43"/>
    <w:rsid w:val="00106A3C"/>
    <w:rsid w:val="00106C21"/>
    <w:rsid w:val="00107ED0"/>
    <w:rsid w:val="001159D8"/>
    <w:rsid w:val="00120B4B"/>
    <w:rsid w:val="00126AC7"/>
    <w:rsid w:val="00140CF0"/>
    <w:rsid w:val="001437D1"/>
    <w:rsid w:val="001469E9"/>
    <w:rsid w:val="0015336B"/>
    <w:rsid w:val="00162CC2"/>
    <w:rsid w:val="00166C47"/>
    <w:rsid w:val="00173007"/>
    <w:rsid w:val="00174F93"/>
    <w:rsid w:val="001831B7"/>
    <w:rsid w:val="0019094D"/>
    <w:rsid w:val="001A7DA6"/>
    <w:rsid w:val="001B03ED"/>
    <w:rsid w:val="001C3389"/>
    <w:rsid w:val="001C7CB1"/>
    <w:rsid w:val="001E0279"/>
    <w:rsid w:val="001E6B37"/>
    <w:rsid w:val="002072E8"/>
    <w:rsid w:val="00217621"/>
    <w:rsid w:val="00231978"/>
    <w:rsid w:val="00244560"/>
    <w:rsid w:val="0025591B"/>
    <w:rsid w:val="002658B0"/>
    <w:rsid w:val="0026789D"/>
    <w:rsid w:val="002713EB"/>
    <w:rsid w:val="00297C7E"/>
    <w:rsid w:val="002A2103"/>
    <w:rsid w:val="002A3CDE"/>
    <w:rsid w:val="002B0ED0"/>
    <w:rsid w:val="002C0524"/>
    <w:rsid w:val="002C0E91"/>
    <w:rsid w:val="002C3DBA"/>
    <w:rsid w:val="002C6270"/>
    <w:rsid w:val="002E1789"/>
    <w:rsid w:val="002E23FA"/>
    <w:rsid w:val="002E2D4F"/>
    <w:rsid w:val="002E3AF4"/>
    <w:rsid w:val="002F2578"/>
    <w:rsid w:val="00311A88"/>
    <w:rsid w:val="00316E68"/>
    <w:rsid w:val="00322625"/>
    <w:rsid w:val="0034393B"/>
    <w:rsid w:val="00346741"/>
    <w:rsid w:val="003506F2"/>
    <w:rsid w:val="003578DB"/>
    <w:rsid w:val="00360FB5"/>
    <w:rsid w:val="00365562"/>
    <w:rsid w:val="00366615"/>
    <w:rsid w:val="00375733"/>
    <w:rsid w:val="0037730E"/>
    <w:rsid w:val="00382ACA"/>
    <w:rsid w:val="00394858"/>
    <w:rsid w:val="003965EA"/>
    <w:rsid w:val="003A0232"/>
    <w:rsid w:val="003A3DD0"/>
    <w:rsid w:val="003A68AF"/>
    <w:rsid w:val="003C4236"/>
    <w:rsid w:val="003D0181"/>
    <w:rsid w:val="003D6B8E"/>
    <w:rsid w:val="003E5ABC"/>
    <w:rsid w:val="00406C3C"/>
    <w:rsid w:val="0041448D"/>
    <w:rsid w:val="00421ABD"/>
    <w:rsid w:val="00422BE0"/>
    <w:rsid w:val="0043027C"/>
    <w:rsid w:val="0044210F"/>
    <w:rsid w:val="00450A80"/>
    <w:rsid w:val="00453699"/>
    <w:rsid w:val="00463600"/>
    <w:rsid w:val="00464053"/>
    <w:rsid w:val="004833F6"/>
    <w:rsid w:val="004A7772"/>
    <w:rsid w:val="004B4E72"/>
    <w:rsid w:val="004C41CB"/>
    <w:rsid w:val="004D4BB7"/>
    <w:rsid w:val="004D6DCC"/>
    <w:rsid w:val="004E120E"/>
    <w:rsid w:val="00501A4B"/>
    <w:rsid w:val="00520C1D"/>
    <w:rsid w:val="005325D7"/>
    <w:rsid w:val="00537404"/>
    <w:rsid w:val="0054217C"/>
    <w:rsid w:val="00543672"/>
    <w:rsid w:val="00552DF9"/>
    <w:rsid w:val="0055417B"/>
    <w:rsid w:val="00576442"/>
    <w:rsid w:val="0058003C"/>
    <w:rsid w:val="00596F25"/>
    <w:rsid w:val="005A57C9"/>
    <w:rsid w:val="005B2EBD"/>
    <w:rsid w:val="005C444D"/>
    <w:rsid w:val="005C539D"/>
    <w:rsid w:val="005E6112"/>
    <w:rsid w:val="005F5FA9"/>
    <w:rsid w:val="00601664"/>
    <w:rsid w:val="00607D0F"/>
    <w:rsid w:val="00613BB6"/>
    <w:rsid w:val="00631AD7"/>
    <w:rsid w:val="00635DB5"/>
    <w:rsid w:val="00637E3E"/>
    <w:rsid w:val="0064264E"/>
    <w:rsid w:val="006454DC"/>
    <w:rsid w:val="00652DAA"/>
    <w:rsid w:val="00654B4F"/>
    <w:rsid w:val="006608D0"/>
    <w:rsid w:val="00661AA5"/>
    <w:rsid w:val="00663076"/>
    <w:rsid w:val="00664253"/>
    <w:rsid w:val="00671B9F"/>
    <w:rsid w:val="00680D7A"/>
    <w:rsid w:val="00685A4E"/>
    <w:rsid w:val="00690581"/>
    <w:rsid w:val="0069421F"/>
    <w:rsid w:val="006A2FA0"/>
    <w:rsid w:val="006A45ED"/>
    <w:rsid w:val="006A53EB"/>
    <w:rsid w:val="006B5FD9"/>
    <w:rsid w:val="006B670D"/>
    <w:rsid w:val="006C2F48"/>
    <w:rsid w:val="006C71C7"/>
    <w:rsid w:val="006D2C53"/>
    <w:rsid w:val="006D3F05"/>
    <w:rsid w:val="006D5D93"/>
    <w:rsid w:val="006E262F"/>
    <w:rsid w:val="006E5EC8"/>
    <w:rsid w:val="006F0CB6"/>
    <w:rsid w:val="006F2D14"/>
    <w:rsid w:val="006F2EAB"/>
    <w:rsid w:val="006F4666"/>
    <w:rsid w:val="006F4732"/>
    <w:rsid w:val="006F639C"/>
    <w:rsid w:val="00715CB1"/>
    <w:rsid w:val="00716846"/>
    <w:rsid w:val="007168A6"/>
    <w:rsid w:val="00720AEC"/>
    <w:rsid w:val="007246FC"/>
    <w:rsid w:val="00733F18"/>
    <w:rsid w:val="0073443C"/>
    <w:rsid w:val="00741DCD"/>
    <w:rsid w:val="00754266"/>
    <w:rsid w:val="0076191B"/>
    <w:rsid w:val="00762F23"/>
    <w:rsid w:val="0077354E"/>
    <w:rsid w:val="00776E76"/>
    <w:rsid w:val="00781A9C"/>
    <w:rsid w:val="00781BCA"/>
    <w:rsid w:val="007852CC"/>
    <w:rsid w:val="00785EFE"/>
    <w:rsid w:val="00795291"/>
    <w:rsid w:val="007A00A5"/>
    <w:rsid w:val="007B6847"/>
    <w:rsid w:val="007C221B"/>
    <w:rsid w:val="007C6A71"/>
    <w:rsid w:val="007E7521"/>
    <w:rsid w:val="007E7643"/>
    <w:rsid w:val="007E7C70"/>
    <w:rsid w:val="00800EAD"/>
    <w:rsid w:val="0080141D"/>
    <w:rsid w:val="008103BB"/>
    <w:rsid w:val="008110D3"/>
    <w:rsid w:val="008151A9"/>
    <w:rsid w:val="00830164"/>
    <w:rsid w:val="0083045B"/>
    <w:rsid w:val="00837F0C"/>
    <w:rsid w:val="00843572"/>
    <w:rsid w:val="0084441F"/>
    <w:rsid w:val="00845813"/>
    <w:rsid w:val="0085391F"/>
    <w:rsid w:val="00864E77"/>
    <w:rsid w:val="00865658"/>
    <w:rsid w:val="00871855"/>
    <w:rsid w:val="00880F7B"/>
    <w:rsid w:val="00883B52"/>
    <w:rsid w:val="00884335"/>
    <w:rsid w:val="00895043"/>
    <w:rsid w:val="00896550"/>
    <w:rsid w:val="008A5D5B"/>
    <w:rsid w:val="008A6A2A"/>
    <w:rsid w:val="008B19C2"/>
    <w:rsid w:val="008C1551"/>
    <w:rsid w:val="008C70FE"/>
    <w:rsid w:val="008D4C9D"/>
    <w:rsid w:val="008E6F86"/>
    <w:rsid w:val="008F5EFA"/>
    <w:rsid w:val="00901CE3"/>
    <w:rsid w:val="00906CDD"/>
    <w:rsid w:val="00911A5C"/>
    <w:rsid w:val="00923F3F"/>
    <w:rsid w:val="00925139"/>
    <w:rsid w:val="00934292"/>
    <w:rsid w:val="0094347A"/>
    <w:rsid w:val="00944211"/>
    <w:rsid w:val="00954609"/>
    <w:rsid w:val="009721E0"/>
    <w:rsid w:val="00973E74"/>
    <w:rsid w:val="00975463"/>
    <w:rsid w:val="00981020"/>
    <w:rsid w:val="009811CE"/>
    <w:rsid w:val="009818F3"/>
    <w:rsid w:val="009865AB"/>
    <w:rsid w:val="00986D09"/>
    <w:rsid w:val="00986DBB"/>
    <w:rsid w:val="00997BD8"/>
    <w:rsid w:val="009A1892"/>
    <w:rsid w:val="009A5EBE"/>
    <w:rsid w:val="009A6F0C"/>
    <w:rsid w:val="009B20F3"/>
    <w:rsid w:val="009C4EAB"/>
    <w:rsid w:val="009C5CE2"/>
    <w:rsid w:val="009D003C"/>
    <w:rsid w:val="009D6E5A"/>
    <w:rsid w:val="009E138A"/>
    <w:rsid w:val="009E6DB3"/>
    <w:rsid w:val="00A01D81"/>
    <w:rsid w:val="00A37DCC"/>
    <w:rsid w:val="00A45EAA"/>
    <w:rsid w:val="00A64233"/>
    <w:rsid w:val="00A66647"/>
    <w:rsid w:val="00A724F7"/>
    <w:rsid w:val="00AA0EBE"/>
    <w:rsid w:val="00AA7F5C"/>
    <w:rsid w:val="00AC74DD"/>
    <w:rsid w:val="00AD5A08"/>
    <w:rsid w:val="00AE0418"/>
    <w:rsid w:val="00AE72BE"/>
    <w:rsid w:val="00AF19F1"/>
    <w:rsid w:val="00B1601D"/>
    <w:rsid w:val="00B21342"/>
    <w:rsid w:val="00B325DE"/>
    <w:rsid w:val="00B4467C"/>
    <w:rsid w:val="00B50E5A"/>
    <w:rsid w:val="00B52724"/>
    <w:rsid w:val="00B83A43"/>
    <w:rsid w:val="00BA0E57"/>
    <w:rsid w:val="00BA14A1"/>
    <w:rsid w:val="00BA1A5A"/>
    <w:rsid w:val="00BA60A6"/>
    <w:rsid w:val="00BB6FB4"/>
    <w:rsid w:val="00BC3A25"/>
    <w:rsid w:val="00BC4DA7"/>
    <w:rsid w:val="00BC601B"/>
    <w:rsid w:val="00BD05BD"/>
    <w:rsid w:val="00BF25C9"/>
    <w:rsid w:val="00BF766F"/>
    <w:rsid w:val="00C10113"/>
    <w:rsid w:val="00C21ECD"/>
    <w:rsid w:val="00C21EFD"/>
    <w:rsid w:val="00C36FEB"/>
    <w:rsid w:val="00C46905"/>
    <w:rsid w:val="00C4714C"/>
    <w:rsid w:val="00C558C0"/>
    <w:rsid w:val="00C61CEF"/>
    <w:rsid w:val="00C7134F"/>
    <w:rsid w:val="00C7356E"/>
    <w:rsid w:val="00C855FF"/>
    <w:rsid w:val="00C92E88"/>
    <w:rsid w:val="00C96004"/>
    <w:rsid w:val="00C97AE6"/>
    <w:rsid w:val="00CA5437"/>
    <w:rsid w:val="00CA5927"/>
    <w:rsid w:val="00CA6236"/>
    <w:rsid w:val="00CB1203"/>
    <w:rsid w:val="00CB2736"/>
    <w:rsid w:val="00CB6A6D"/>
    <w:rsid w:val="00CD0B71"/>
    <w:rsid w:val="00CD4121"/>
    <w:rsid w:val="00CD6099"/>
    <w:rsid w:val="00CF6F9D"/>
    <w:rsid w:val="00D14AA3"/>
    <w:rsid w:val="00D15D48"/>
    <w:rsid w:val="00D448CA"/>
    <w:rsid w:val="00D50361"/>
    <w:rsid w:val="00D569A6"/>
    <w:rsid w:val="00D57079"/>
    <w:rsid w:val="00D662D8"/>
    <w:rsid w:val="00D6741D"/>
    <w:rsid w:val="00D7681B"/>
    <w:rsid w:val="00D8343A"/>
    <w:rsid w:val="00D87EBE"/>
    <w:rsid w:val="00D9486A"/>
    <w:rsid w:val="00D96D1C"/>
    <w:rsid w:val="00DA1AD3"/>
    <w:rsid w:val="00DB379D"/>
    <w:rsid w:val="00DB3B33"/>
    <w:rsid w:val="00DC7975"/>
    <w:rsid w:val="00DD3447"/>
    <w:rsid w:val="00DD4176"/>
    <w:rsid w:val="00DE1787"/>
    <w:rsid w:val="00DE182D"/>
    <w:rsid w:val="00DE73BC"/>
    <w:rsid w:val="00DF1B76"/>
    <w:rsid w:val="00DF5356"/>
    <w:rsid w:val="00DF70A6"/>
    <w:rsid w:val="00E11B64"/>
    <w:rsid w:val="00E12CD7"/>
    <w:rsid w:val="00E1483E"/>
    <w:rsid w:val="00E2002C"/>
    <w:rsid w:val="00E25C21"/>
    <w:rsid w:val="00E25D44"/>
    <w:rsid w:val="00E50BA6"/>
    <w:rsid w:val="00E60451"/>
    <w:rsid w:val="00E77A3E"/>
    <w:rsid w:val="00E828EA"/>
    <w:rsid w:val="00EA3059"/>
    <w:rsid w:val="00EA5734"/>
    <w:rsid w:val="00EB6E38"/>
    <w:rsid w:val="00EC6C49"/>
    <w:rsid w:val="00EF1990"/>
    <w:rsid w:val="00EF44E1"/>
    <w:rsid w:val="00EF60BA"/>
    <w:rsid w:val="00F13BD9"/>
    <w:rsid w:val="00F32D1F"/>
    <w:rsid w:val="00F33D16"/>
    <w:rsid w:val="00F67541"/>
    <w:rsid w:val="00F72CB1"/>
    <w:rsid w:val="00F74E12"/>
    <w:rsid w:val="00F84071"/>
    <w:rsid w:val="00F960A8"/>
    <w:rsid w:val="00F97FE8"/>
    <w:rsid w:val="00FB2563"/>
    <w:rsid w:val="00FB2A86"/>
    <w:rsid w:val="00FB2D78"/>
    <w:rsid w:val="00FC0DD2"/>
    <w:rsid w:val="00FE05AE"/>
    <w:rsid w:val="00FE068C"/>
    <w:rsid w:val="00FE4708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6D4E1"/>
  <w15:docId w15:val="{25EF5E82-6D21-4CE3-AE62-1100A4A0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1601D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0D570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M28">
    <w:name w:val="CM28"/>
    <w:basedOn w:val="Default"/>
    <w:next w:val="Default"/>
    <w:uiPriority w:val="99"/>
    <w:rsid w:val="000D570C"/>
    <w:rPr>
      <w:color w:val="auto"/>
    </w:rPr>
  </w:style>
  <w:style w:type="paragraph" w:customStyle="1" w:styleId="CM29">
    <w:name w:val="CM29"/>
    <w:basedOn w:val="Default"/>
    <w:next w:val="Default"/>
    <w:uiPriority w:val="99"/>
    <w:rsid w:val="000D570C"/>
    <w:rPr>
      <w:color w:val="auto"/>
    </w:rPr>
  </w:style>
  <w:style w:type="paragraph" w:customStyle="1" w:styleId="CM30">
    <w:name w:val="CM30"/>
    <w:basedOn w:val="Default"/>
    <w:next w:val="Default"/>
    <w:uiPriority w:val="99"/>
    <w:rsid w:val="000D570C"/>
    <w:rPr>
      <w:color w:val="auto"/>
    </w:rPr>
  </w:style>
  <w:style w:type="paragraph" w:customStyle="1" w:styleId="CM31">
    <w:name w:val="CM31"/>
    <w:basedOn w:val="Default"/>
    <w:next w:val="Default"/>
    <w:uiPriority w:val="99"/>
    <w:rsid w:val="000D570C"/>
    <w:rPr>
      <w:color w:val="auto"/>
    </w:rPr>
  </w:style>
  <w:style w:type="paragraph" w:customStyle="1" w:styleId="CM32">
    <w:name w:val="CM32"/>
    <w:basedOn w:val="Default"/>
    <w:next w:val="Default"/>
    <w:uiPriority w:val="99"/>
    <w:rsid w:val="000D570C"/>
    <w:rPr>
      <w:color w:val="auto"/>
    </w:rPr>
  </w:style>
  <w:style w:type="paragraph" w:customStyle="1" w:styleId="CM14">
    <w:name w:val="CM14"/>
    <w:basedOn w:val="Default"/>
    <w:next w:val="Default"/>
    <w:uiPriority w:val="99"/>
    <w:rsid w:val="000D570C"/>
    <w:pPr>
      <w:spacing w:line="266" w:lineRule="atLeast"/>
    </w:pPr>
    <w:rPr>
      <w:color w:val="auto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D5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0D570C"/>
    <w:rPr>
      <w:rFonts w:ascii="Tahoma" w:eastAsia="Times New Roman" w:hAnsi="Tahoma" w:cs="Tahoma"/>
      <w:sz w:val="16"/>
      <w:szCs w:val="16"/>
      <w:lang w:eastAsia="lt-LT"/>
    </w:rPr>
  </w:style>
  <w:style w:type="paragraph" w:styleId="Pagrindiniotekstotrauka">
    <w:name w:val="Body Text Indent"/>
    <w:basedOn w:val="prastasis"/>
    <w:link w:val="PagrindiniotekstotraukaDiagrama"/>
    <w:semiHidden/>
    <w:rsid w:val="0025591B"/>
    <w:pPr>
      <w:suppressAutoHyphens/>
      <w:spacing w:after="0" w:line="240" w:lineRule="auto"/>
      <w:ind w:left="360"/>
    </w:pPr>
    <w:rPr>
      <w:rFonts w:ascii="Times New Roman" w:hAnsi="Times New Roman"/>
      <w:sz w:val="24"/>
      <w:szCs w:val="24"/>
      <w:lang w:eastAsia="ar-SA"/>
    </w:rPr>
  </w:style>
  <w:style w:type="character" w:customStyle="1" w:styleId="PagrindiniotekstotraukaDiagrama">
    <w:name w:val="Pagrindinio teksto įtrauka Diagrama"/>
    <w:link w:val="Pagrindiniotekstotrauka"/>
    <w:semiHidden/>
    <w:rsid w:val="0025591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raopastraipa">
    <w:name w:val="List Paragraph"/>
    <w:basedOn w:val="prastasis"/>
    <w:uiPriority w:val="34"/>
    <w:qFormat/>
    <w:rsid w:val="00B325DE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5325D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glex\Tmp\5886905b0b79478f860b36f8198ead0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6D8FF-0D95-4140-A106-B1B8A0710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5886905b0b79478f860b36f8198ead02</Template>
  <TotalTime>1</TotalTime>
  <Pages>2</Pages>
  <Words>1640</Words>
  <Characters>936</Characters>
  <Application>Microsoft Office Word</Application>
  <DocSecurity>0</DocSecurity>
  <Lines>7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2026-07-21</Manager>
  <Company/>
  <LinksUpToDate>false</LinksUpToDate>
  <CharactersWithSpaces>2571</CharactersWithSpaces>
  <SharedDoc>false</SharedDoc>
  <HLinks>
    <vt:vector size="12" baseType="variant">
      <vt:variant>
        <vt:i4>786457</vt:i4>
      </vt:variant>
      <vt:variant>
        <vt:i4>3</vt:i4>
      </vt:variant>
      <vt:variant>
        <vt:i4>0</vt:i4>
      </vt:variant>
      <vt:variant>
        <vt:i4>5</vt:i4>
      </vt:variant>
      <vt:variant>
        <vt:lpwstr>https://www.e-tar.lt/portal/lt/legalAct/TAR.A8ABCB930C0F</vt:lpwstr>
      </vt:variant>
      <vt:variant>
        <vt:lpwstr/>
      </vt:variant>
      <vt:variant>
        <vt:i4>5898266</vt:i4>
      </vt:variant>
      <vt:variant>
        <vt:i4>0</vt:i4>
      </vt:variant>
      <vt:variant>
        <vt:i4>0</vt:i4>
      </vt:variant>
      <vt:variant>
        <vt:i4>5</vt:i4>
      </vt:variant>
      <vt:variant>
        <vt:lpwstr>https://www.e-tar.lt/portal/lt/legalAct/TAR.2C8CA8C13DB5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nuomotinų valstybinės žemės ūkio paskirties žemės sklypų, esančių Ignalinos rajono savivaldybės miestelių teritorijose, sąrašo patvirtinimo (PRIEDAS)</dc:title>
  <dc:subject>V1-238</dc:subject>
  <dc:creator>IGNALINOS RAJONO SAVIVALDYBĖS MERAS</dc:creator>
  <cp:lastModifiedBy>Ilona Leganovič</cp:lastModifiedBy>
  <cp:revision>2</cp:revision>
  <cp:lastPrinted>2026-10-01T06:15:00Z</cp:lastPrinted>
  <dcterms:created xsi:type="dcterms:W3CDTF">2026-10-15T12:51:00Z</dcterms:created>
  <dcterms:modified xsi:type="dcterms:W3CDTF">2026-10-15T12:51:00Z</dcterms:modified>
  <cp:category>Priedas</cp:category>
</cp:coreProperties>
</file>