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3EB5CBF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7EA61701" w:rsidR="00F342EA" w:rsidRDefault="00F052AE" w:rsidP="00CA5379">
      <w:pPr>
        <w:spacing w:after="0" w:line="360" w:lineRule="auto"/>
        <w:rPr>
          <w:noProof/>
          <w:lang w:eastAsia="lt-LT"/>
        </w:rPr>
      </w:pPr>
      <w:r w:rsidRPr="00F052AE">
        <w:rPr>
          <w:noProof/>
          <w:lang w:eastAsia="lt-LT"/>
        </w:rPr>
        <w:drawing>
          <wp:inline distT="0" distB="0" distL="0" distR="0" wp14:anchorId="44CD77FA" wp14:editId="4FB5A440">
            <wp:extent cx="4400550" cy="4823346"/>
            <wp:effectExtent l="0" t="0" r="0" b="0"/>
            <wp:docPr id="124634554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34554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02564" cy="4825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A35CC88" w14:textId="77777777" w:rsidR="00F052AE" w:rsidRDefault="00F052AE" w:rsidP="00CA5379">
      <w:pPr>
        <w:spacing w:after="0" w:line="360" w:lineRule="auto"/>
        <w:rPr>
          <w:noProof/>
          <w:lang w:eastAsia="lt-LT"/>
        </w:rPr>
      </w:pPr>
    </w:p>
    <w:p w14:paraId="616B4419" w14:textId="77777777" w:rsidR="00F052AE" w:rsidRDefault="00F052AE" w:rsidP="00CA5379">
      <w:pPr>
        <w:spacing w:after="0" w:line="360" w:lineRule="auto"/>
        <w:rPr>
          <w:noProof/>
          <w:lang w:eastAsia="lt-LT"/>
        </w:rPr>
      </w:pPr>
    </w:p>
    <w:p w14:paraId="5133CB68" w14:textId="77777777" w:rsidR="00F052AE" w:rsidRDefault="00F052AE" w:rsidP="00CA5379">
      <w:pPr>
        <w:spacing w:after="0" w:line="360" w:lineRule="auto"/>
        <w:rPr>
          <w:noProof/>
          <w:lang w:eastAsia="lt-LT"/>
        </w:rPr>
      </w:pPr>
    </w:p>
    <w:p w14:paraId="2070DBF4" w14:textId="77777777" w:rsidR="00F052AE" w:rsidRDefault="00F052AE" w:rsidP="00CA5379">
      <w:pPr>
        <w:spacing w:after="0" w:line="360" w:lineRule="auto"/>
        <w:rPr>
          <w:noProof/>
          <w:lang w:eastAsia="lt-LT"/>
        </w:rPr>
      </w:pPr>
    </w:p>
    <w:p w14:paraId="7DC11BE4" w14:textId="77777777" w:rsidR="00F052AE" w:rsidRDefault="00F052AE" w:rsidP="00CA5379">
      <w:pPr>
        <w:spacing w:after="0" w:line="360" w:lineRule="auto"/>
        <w:rPr>
          <w:noProof/>
          <w:lang w:eastAsia="lt-LT"/>
        </w:rPr>
      </w:pPr>
    </w:p>
    <w:p w14:paraId="4FE03BFD" w14:textId="77777777" w:rsidR="00F052AE" w:rsidRDefault="00F052AE" w:rsidP="00CA5379">
      <w:pPr>
        <w:spacing w:after="0" w:line="360" w:lineRule="auto"/>
        <w:rPr>
          <w:noProof/>
          <w:lang w:eastAsia="lt-LT"/>
        </w:rPr>
      </w:pPr>
    </w:p>
    <w:p w14:paraId="4DA27BFD" w14:textId="77777777" w:rsidR="00F052AE" w:rsidRDefault="00F052AE" w:rsidP="00CA5379">
      <w:pPr>
        <w:spacing w:after="0" w:line="360" w:lineRule="auto"/>
        <w:rPr>
          <w:noProof/>
          <w:lang w:eastAsia="lt-LT"/>
        </w:rPr>
      </w:pPr>
    </w:p>
    <w:p w14:paraId="36AB61DE" w14:textId="77777777" w:rsidR="00F052AE" w:rsidRDefault="00F052AE" w:rsidP="00CA5379">
      <w:pPr>
        <w:spacing w:after="0" w:line="360" w:lineRule="auto"/>
        <w:rPr>
          <w:noProof/>
          <w:lang w:eastAsia="lt-LT"/>
        </w:rPr>
      </w:pPr>
    </w:p>
    <w:p w14:paraId="243EAA92" w14:textId="77777777" w:rsidR="00F052AE" w:rsidRDefault="00F052AE" w:rsidP="00CA5379">
      <w:pPr>
        <w:spacing w:after="0" w:line="360" w:lineRule="auto"/>
        <w:rPr>
          <w:noProof/>
          <w:lang w:eastAsia="lt-LT"/>
        </w:rPr>
      </w:pPr>
    </w:p>
    <w:p w14:paraId="277A9655" w14:textId="77777777" w:rsidR="00F052AE" w:rsidRDefault="00F052AE" w:rsidP="00CA5379">
      <w:pPr>
        <w:spacing w:after="0" w:line="360" w:lineRule="auto"/>
        <w:rPr>
          <w:noProof/>
          <w:lang w:eastAsia="lt-LT"/>
        </w:rPr>
      </w:pPr>
    </w:p>
    <w:p w14:paraId="66996D33" w14:textId="3CCE02C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65FD80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F017F46">
                <wp:simplePos x="0" y="0"/>
                <wp:positionH relativeFrom="margin">
                  <wp:posOffset>2263139</wp:posOffset>
                </wp:positionH>
                <wp:positionV relativeFrom="paragraph">
                  <wp:posOffset>2026920</wp:posOffset>
                </wp:positionV>
                <wp:extent cx="219075" cy="2171700"/>
                <wp:effectExtent l="3810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19075" cy="2171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3E518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8.2pt;margin-top:159.6pt;width:17.25pt;height:171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8lg4wEAAK8DAAAOAAAAZHJzL2Uyb0RvYy54bWysU01v2zAMvQ/YfxB0X/wBZFmNOD2k63bo&#10;tgDtelck2RYmiwKlxM6/n6gGSbFhl2I+CKRJPvE9UuvbebTsqDEYcC2vFiVn2klQxvUt//l0/+ET&#10;ZyEKp4QFp1t+0oHfbt6/W0++0TUMYJVGlkBcaCbf8iFG3xRFkIMeRViA1y4FO8BRxORiXygUU0If&#10;bVGX5cdiAlQeQeoQ0t+7lyDfZPyu0zL+6LqgI7MtT73FfGI+93QWm7VoehR+MPLchnhDF6MwLl16&#10;gboTUbADmr+gRiMRAnRxIWEsoOuM1JlDYlOVf7B5HITXmUsSJ/iLTOH/wcrvx63bIbUuZ/foH0D+&#10;CszBdhCu17mBp5NPg6tIqmLyobmUkBP8Dtl++gYq5YhDhKzC3OHIOmv8VyrM1jNZdE3izOY8gNNl&#10;AHqOTKafdXVTrpacyRSqq1W1KvOECtEQIlV7DPGLhpGR0fIQUZh+iFtwLs0a8OUOcXwIkfq9FlCx&#10;g3tjbR65dWxq+c2yXuamAlijKEhpAfv91iI7Clqa/GXyKfI6DeHgVAYbtFCfnWIxK+XSonNCH7Xi&#10;zOr0LsjKmVEYe82MaJLK9h/ZqXnrzpqTzLTTodmDOu2QuJGXtiKzPG8wrd1rP2dd39nmNwAAAP//&#10;AwBQSwMEFAAGAAgAAAAhAM9zcFPhAAAACwEAAA8AAABkcnMvZG93bnJldi54bWxMj8FOwzAMhu9I&#10;vENkJG4sbTcqWppOCIkTIMS2C7es8dpqjZM1WVfeHnOCmy1/+v391Xq2g5hwDL0jBekiAYHUONNT&#10;q2C3fbl7ABGiJqMHR6jgGwOs6+urSpfGXegTp01sBYdQKLWCLkZfShmaDq0OC+eR+HZwo9WR17GV&#10;ZtQXDreDzJIkl1b3xB867fG5w+a4OVsFh8Q3H8X21ZxOfjW1b187n74flbq9mZ8eQUSc4x8Mv/qs&#10;DjU77d2ZTBCDguV9vmKUh7TIQDCxLJICxF5BnqcZyLqS/zvUPwAAAP//AwBQSwECLQAUAAYACAAA&#10;ACEAtoM4kv4AAADhAQAAEwAAAAAAAAAAAAAAAAAAAAAAW0NvbnRlbnRfVHlwZXNdLnhtbFBLAQIt&#10;ABQABgAIAAAAIQA4/SH/1gAAAJQBAAALAAAAAAAAAAAAAAAAAC8BAABfcmVscy8ucmVsc1BLAQIt&#10;ABQABgAIAAAAIQBXM8lg4wEAAK8DAAAOAAAAAAAAAAAAAAAAAC4CAABkcnMvZTJvRG9jLnhtbFBL&#10;AQItABQABgAIAAAAIQDPc3BT4QAAAAsBAAAPAAAAAAAAAAAAAAAAAD0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052AE" w:rsidRPr="00F052AE">
        <w:rPr>
          <w:noProof/>
        </w:rPr>
        <w:drawing>
          <wp:inline distT="0" distB="0" distL="0" distR="0" wp14:anchorId="55EEA263" wp14:editId="3084C689">
            <wp:extent cx="3781425" cy="4061560"/>
            <wp:effectExtent l="0" t="0" r="0" b="0"/>
            <wp:docPr id="54995858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95858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89321" cy="4070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A7A3E52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052AE" w:rsidRPr="00F052AE">
        <w:rPr>
          <w:rFonts w:ascii="Verdana" w:hAnsi="Verdana"/>
          <w:b/>
          <w:bCs/>
          <w:i/>
          <w:iCs/>
          <w:sz w:val="18"/>
          <w:szCs w:val="18"/>
        </w:rPr>
        <w:t>4110/0200:486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687297" w14:textId="77777777" w:rsidR="00A67947" w:rsidRDefault="00A67947" w:rsidP="003B25C1">
      <w:pPr>
        <w:spacing w:after="0" w:line="240" w:lineRule="auto"/>
      </w:pPr>
      <w:r>
        <w:separator/>
      </w:r>
    </w:p>
  </w:endnote>
  <w:endnote w:type="continuationSeparator" w:id="0">
    <w:p w14:paraId="0821CB8F" w14:textId="77777777" w:rsidR="00A67947" w:rsidRDefault="00A6794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B3011E" w14:textId="77777777" w:rsidR="00A67947" w:rsidRDefault="00A67947" w:rsidP="003B25C1">
      <w:pPr>
        <w:spacing w:after="0" w:line="240" w:lineRule="auto"/>
      </w:pPr>
      <w:r>
        <w:separator/>
      </w:r>
    </w:p>
  </w:footnote>
  <w:footnote w:type="continuationSeparator" w:id="0">
    <w:p w14:paraId="20B42D06" w14:textId="77777777" w:rsidR="00A67947" w:rsidRDefault="00A6794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A7569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6794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052AE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10</TotalTime>
  <Pages>1</Pages>
  <Words>123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2024-09-05T09:54:00Z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