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1380C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3C01AAD" w:rsidR="00F342EA" w:rsidRDefault="007B4CF9" w:rsidP="00CA5379">
      <w:pPr>
        <w:spacing w:after="0" w:line="360" w:lineRule="auto"/>
        <w:rPr>
          <w:noProof/>
          <w:lang w:eastAsia="lt-LT"/>
        </w:rPr>
      </w:pPr>
      <w:r w:rsidRPr="007B4CF9">
        <w:rPr>
          <w:noProof/>
          <w:lang w:eastAsia="lt-LT"/>
        </w:rPr>
        <w:drawing>
          <wp:inline distT="0" distB="0" distL="0" distR="0" wp14:anchorId="7BCC1D69" wp14:editId="15846351">
            <wp:extent cx="4453669" cy="3954145"/>
            <wp:effectExtent l="0" t="0" r="4445" b="8255"/>
            <wp:docPr id="393518310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183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59800" cy="3959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1528658A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E291B6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3F2B6D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FAC3082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DCF08B7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388BB461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5A3D9C7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EE27E2E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85CE6E4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C3FFA5B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E7378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A9D8FF8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734C586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1250A2BC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4FB9419A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2B6C34F3" w14:textId="77777777" w:rsidR="00733038" w:rsidRDefault="00733038" w:rsidP="00CA5379">
      <w:pPr>
        <w:spacing w:after="0" w:line="360" w:lineRule="auto"/>
        <w:rPr>
          <w:noProof/>
          <w:lang w:eastAsia="lt-LT"/>
        </w:rPr>
      </w:pPr>
    </w:p>
    <w:p w14:paraId="66996D33" w14:textId="594FDCD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B9328C4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158A69C">
                <wp:simplePos x="0" y="0"/>
                <wp:positionH relativeFrom="margin">
                  <wp:posOffset>2126615</wp:posOffset>
                </wp:positionH>
                <wp:positionV relativeFrom="paragraph">
                  <wp:posOffset>1788795</wp:posOffset>
                </wp:positionV>
                <wp:extent cx="561340" cy="1524000"/>
                <wp:effectExtent l="38100" t="38100" r="2921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61340" cy="1524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4D72E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7.45pt;margin-top:140.85pt;width:44.2pt;height:120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7B4CF9" w:rsidRPr="007B4CF9">
        <w:rPr>
          <w:noProof/>
        </w:rPr>
        <w:drawing>
          <wp:inline distT="0" distB="0" distL="0" distR="0" wp14:anchorId="578FE156" wp14:editId="432613DB">
            <wp:extent cx="4178300" cy="3286542"/>
            <wp:effectExtent l="0" t="0" r="0" b="9525"/>
            <wp:docPr id="11392855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92855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185427" cy="3292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1418ED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733038" w:rsidRPr="00733038">
        <w:rPr>
          <w:rFonts w:ascii="Verdana" w:hAnsi="Verdana"/>
          <w:b/>
          <w:bCs/>
          <w:i/>
          <w:iCs/>
          <w:sz w:val="18"/>
          <w:szCs w:val="18"/>
        </w:rPr>
        <w:t>4184/0100:1</w:t>
      </w:r>
      <w:r w:rsidR="007B4CF9">
        <w:rPr>
          <w:rFonts w:ascii="Verdana" w:hAnsi="Verdana"/>
          <w:b/>
          <w:bCs/>
          <w:i/>
          <w:iCs/>
          <w:sz w:val="18"/>
          <w:szCs w:val="18"/>
        </w:rPr>
        <w:t>641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224A4" w14:textId="77777777" w:rsidR="005D0E24" w:rsidRDefault="005D0E24" w:rsidP="003B25C1">
      <w:pPr>
        <w:spacing w:after="0" w:line="240" w:lineRule="auto"/>
      </w:pPr>
      <w:r>
        <w:separator/>
      </w:r>
    </w:p>
  </w:endnote>
  <w:endnote w:type="continuationSeparator" w:id="0">
    <w:p w14:paraId="38B0A5D8" w14:textId="77777777" w:rsidR="005D0E24" w:rsidRDefault="005D0E2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029532" w14:textId="77777777" w:rsidR="005D0E24" w:rsidRDefault="005D0E24" w:rsidP="003B25C1">
      <w:pPr>
        <w:spacing w:after="0" w:line="240" w:lineRule="auto"/>
      </w:pPr>
      <w:r>
        <w:separator/>
      </w:r>
    </w:p>
  </w:footnote>
  <w:footnote w:type="continuationSeparator" w:id="0">
    <w:p w14:paraId="15FC3EE3" w14:textId="77777777" w:rsidR="005D0E24" w:rsidRDefault="005D0E2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96C12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0E24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37D6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03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B4CF9"/>
    <w:rsid w:val="007C00FD"/>
    <w:rsid w:val="007C17E0"/>
    <w:rsid w:val="007C18B8"/>
    <w:rsid w:val="007C2BB4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680B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3D22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10</TotalTime>
  <Pages>1</Pages>
  <Words>127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2025-02-19T11:43:00Z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