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49D8E3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F443510" w:rsidR="00F342EA" w:rsidRDefault="00A8685F" w:rsidP="00CA5379">
      <w:pPr>
        <w:spacing w:after="0" w:line="360" w:lineRule="auto"/>
        <w:rPr>
          <w:noProof/>
          <w:lang w:eastAsia="lt-LT"/>
        </w:rPr>
      </w:pPr>
      <w:r w:rsidRPr="00A8685F">
        <w:rPr>
          <w:noProof/>
          <w:lang w:eastAsia="lt-LT"/>
        </w:rPr>
        <w:drawing>
          <wp:inline distT="0" distB="0" distL="0" distR="0" wp14:anchorId="46B47004" wp14:editId="31646BFB">
            <wp:extent cx="3960232" cy="3993515"/>
            <wp:effectExtent l="0" t="0" r="2540" b="6985"/>
            <wp:docPr id="1397434430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434430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3122" cy="399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B1D02A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8685F" w:rsidRPr="00A8685F">
        <w:rPr>
          <w:noProof/>
        </w:rPr>
        <w:drawing>
          <wp:inline distT="0" distB="0" distL="0" distR="0" wp14:anchorId="52FAFB82" wp14:editId="3B9A7F57">
            <wp:extent cx="3686215" cy="3510280"/>
            <wp:effectExtent l="0" t="0" r="9525" b="0"/>
            <wp:docPr id="1046745008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745008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90878" cy="351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3F261C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8685F" w:rsidRPr="00A8685F">
        <w:rPr>
          <w:rFonts w:ascii="Verdana" w:hAnsi="Verdana"/>
          <w:b/>
          <w:bCs/>
          <w:i/>
          <w:iCs/>
          <w:sz w:val="18"/>
          <w:szCs w:val="18"/>
        </w:rPr>
        <w:t>4142/0500:54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962DA" w14:textId="77777777" w:rsidR="00537BCB" w:rsidRDefault="00537BCB" w:rsidP="003B25C1">
      <w:pPr>
        <w:spacing w:after="0" w:line="240" w:lineRule="auto"/>
      </w:pPr>
      <w:r>
        <w:separator/>
      </w:r>
    </w:p>
  </w:endnote>
  <w:endnote w:type="continuationSeparator" w:id="0">
    <w:p w14:paraId="1D4E5026" w14:textId="77777777" w:rsidR="00537BCB" w:rsidRDefault="00537BC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48ED3" w14:textId="77777777" w:rsidR="00537BCB" w:rsidRDefault="00537BCB" w:rsidP="003B25C1">
      <w:pPr>
        <w:spacing w:after="0" w:line="240" w:lineRule="auto"/>
      </w:pPr>
      <w:r>
        <w:separator/>
      </w:r>
    </w:p>
  </w:footnote>
  <w:footnote w:type="continuationSeparator" w:id="0">
    <w:p w14:paraId="730BF1FB" w14:textId="77777777" w:rsidR="00537BCB" w:rsidRDefault="00537BC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2449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37BCB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685F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2026-01-15T11:27:00Z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