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613D37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5BEEAF" w:rsidR="00F342EA" w:rsidRDefault="00966F83" w:rsidP="00CA5379">
      <w:pPr>
        <w:spacing w:after="0" w:line="360" w:lineRule="auto"/>
        <w:rPr>
          <w:noProof/>
          <w:lang w:eastAsia="lt-LT"/>
        </w:rPr>
      </w:pPr>
      <w:r w:rsidRPr="00966F83">
        <w:rPr>
          <w:noProof/>
          <w:lang w:eastAsia="lt-LT"/>
        </w:rPr>
        <w:drawing>
          <wp:inline distT="0" distB="0" distL="0" distR="0" wp14:anchorId="36E08D29" wp14:editId="7476E815">
            <wp:extent cx="4522660" cy="4098925"/>
            <wp:effectExtent l="0" t="0" r="0" b="0"/>
            <wp:docPr id="1832808582" name="Paveikslėlis 1" descr="Paveikslėlis, kuriame yra Fotografija iš oro, tekstas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808582" name="Paveikslėlis 1" descr="Paveikslėlis, kuriame yra Fotografija iš oro, tekstas, Vaizdas iš paukščio skrydži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9614" cy="4105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C45B54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19E3FA0">
                <wp:simplePos x="0" y="0"/>
                <wp:positionH relativeFrom="margin">
                  <wp:posOffset>2421889</wp:posOffset>
                </wp:positionH>
                <wp:positionV relativeFrom="paragraph">
                  <wp:posOffset>1564004</wp:posOffset>
                </wp:positionV>
                <wp:extent cx="295275" cy="206692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5275" cy="2066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8D42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7pt;margin-top:123.15pt;width:23.25pt;height:162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66F83" w:rsidRPr="00966F83">
        <w:rPr>
          <w:noProof/>
        </w:rPr>
        <w:drawing>
          <wp:inline distT="0" distB="0" distL="0" distR="0" wp14:anchorId="3948D623" wp14:editId="5AAAAD11">
            <wp:extent cx="4269682" cy="3575050"/>
            <wp:effectExtent l="0" t="0" r="0" b="6350"/>
            <wp:docPr id="35470880" name="Paveikslėlis 1" descr="Paveikslėlis, kuriame yra žemėlapis, atlas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70880" name="Paveikslėlis 1" descr="Paveikslėlis, kuriame yra žemėlapis, atlasa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72859" cy="357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59812B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66F83" w:rsidRPr="00966F83">
        <w:rPr>
          <w:rFonts w:ascii="Verdana" w:hAnsi="Verdana"/>
          <w:b/>
          <w:bCs/>
          <w:i/>
          <w:iCs/>
          <w:sz w:val="18"/>
          <w:szCs w:val="18"/>
        </w:rPr>
        <w:t>4117/0400:5074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F43D6" w14:textId="77777777" w:rsidR="00851D40" w:rsidRDefault="00851D40" w:rsidP="003B25C1">
      <w:pPr>
        <w:spacing w:after="0" w:line="240" w:lineRule="auto"/>
      </w:pPr>
      <w:r>
        <w:separator/>
      </w:r>
    </w:p>
  </w:endnote>
  <w:endnote w:type="continuationSeparator" w:id="0">
    <w:p w14:paraId="043009F7" w14:textId="77777777" w:rsidR="00851D40" w:rsidRDefault="00851D4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A94D6" w14:textId="77777777" w:rsidR="00851D40" w:rsidRDefault="00851D40" w:rsidP="003B25C1">
      <w:pPr>
        <w:spacing w:after="0" w:line="240" w:lineRule="auto"/>
      </w:pPr>
      <w:r>
        <w:separator/>
      </w:r>
    </w:p>
  </w:footnote>
  <w:footnote w:type="continuationSeparator" w:id="0">
    <w:p w14:paraId="32F7C44C" w14:textId="77777777" w:rsidR="00851D40" w:rsidRDefault="00851D4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C6F32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1D40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6F83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2025-07-16T10:12:00Z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