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FC539F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372BF2A" w:rsidR="00F342EA" w:rsidRDefault="002D164D" w:rsidP="00CA5379">
      <w:pPr>
        <w:spacing w:after="0" w:line="360" w:lineRule="auto"/>
        <w:rPr>
          <w:noProof/>
          <w:lang w:eastAsia="lt-LT"/>
        </w:rPr>
      </w:pPr>
      <w:r w:rsidRPr="002D164D">
        <w:rPr>
          <w:noProof/>
          <w:lang w:eastAsia="lt-LT"/>
        </w:rPr>
        <w:drawing>
          <wp:inline distT="0" distB="0" distL="0" distR="0" wp14:anchorId="341C5FDD" wp14:editId="4113157E">
            <wp:extent cx="3872230" cy="3872230"/>
            <wp:effectExtent l="0" t="0" r="0" b="0"/>
            <wp:docPr id="3686361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3611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72230" cy="387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29A9F4C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CE894A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1342CDD">
                <wp:simplePos x="0" y="0"/>
                <wp:positionH relativeFrom="margin">
                  <wp:posOffset>2183765</wp:posOffset>
                </wp:positionH>
                <wp:positionV relativeFrom="paragraph">
                  <wp:posOffset>1525905</wp:posOffset>
                </wp:positionV>
                <wp:extent cx="838200" cy="21336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38200" cy="2133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864D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1.95pt;margin-top:120.15pt;width:66pt;height:16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D164D" w:rsidRPr="002D164D">
        <w:rPr>
          <w:noProof/>
        </w:rPr>
        <w:drawing>
          <wp:inline distT="0" distB="0" distL="0" distR="0" wp14:anchorId="219CB5C6" wp14:editId="3903EC02">
            <wp:extent cx="4285275" cy="3677920"/>
            <wp:effectExtent l="0" t="0" r="1270" b="0"/>
            <wp:docPr id="9818849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8849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87402" cy="3679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DB16CB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43EED" w:rsidRPr="00843EED">
        <w:rPr>
          <w:rFonts w:ascii="Verdana" w:hAnsi="Verdana"/>
          <w:b/>
          <w:bCs/>
          <w:i/>
          <w:iCs/>
          <w:sz w:val="18"/>
          <w:szCs w:val="18"/>
        </w:rPr>
        <w:t>4110/0500:</w:t>
      </w:r>
      <w:r w:rsidR="002D164D">
        <w:rPr>
          <w:rFonts w:ascii="Verdana" w:hAnsi="Verdana"/>
          <w:b/>
          <w:bCs/>
          <w:i/>
          <w:iCs/>
          <w:sz w:val="18"/>
          <w:szCs w:val="18"/>
        </w:rPr>
        <w:t>265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C6312" w14:textId="77777777" w:rsidR="007642EF" w:rsidRDefault="007642EF" w:rsidP="003B25C1">
      <w:pPr>
        <w:spacing w:after="0" w:line="240" w:lineRule="auto"/>
      </w:pPr>
      <w:r>
        <w:separator/>
      </w:r>
    </w:p>
  </w:endnote>
  <w:endnote w:type="continuationSeparator" w:id="0">
    <w:p w14:paraId="239406A9" w14:textId="77777777" w:rsidR="007642EF" w:rsidRDefault="007642E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4B852" w14:textId="77777777" w:rsidR="007642EF" w:rsidRDefault="007642EF" w:rsidP="003B25C1">
      <w:pPr>
        <w:spacing w:after="0" w:line="240" w:lineRule="auto"/>
      </w:pPr>
      <w:r>
        <w:separator/>
      </w:r>
    </w:p>
  </w:footnote>
  <w:footnote w:type="continuationSeparator" w:id="0">
    <w:p w14:paraId="3F4A0F67" w14:textId="77777777" w:rsidR="007642EF" w:rsidRDefault="007642E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64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E62C0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642E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3EED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E791E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7F02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2025-04-23T07:55:00Z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