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 Nekilnojamojo turto registro kadastro žemėlapio</w:t>
      </w:r>
    </w:p>
    <w:bookmarkEnd w:id="0"/>
    <w:p w14:paraId="1B57BA93" w14:textId="19B74FF8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682F3904" w:rsidR="00F342EA" w:rsidRDefault="00EA3299" w:rsidP="00CA5379">
      <w:pPr>
        <w:spacing w:after="0" w:line="360" w:lineRule="auto"/>
        <w:rPr>
          <w:noProof/>
          <w:lang w:eastAsia="lt-LT"/>
        </w:rPr>
      </w:pPr>
      <w:r w:rsidRPr="00EA3299">
        <w:rPr>
          <w:noProof/>
          <w:lang w:eastAsia="lt-LT"/>
        </w:rPr>
        <w:drawing>
          <wp:inline distT="0" distB="0" distL="0" distR="0" wp14:anchorId="76AB2DFC" wp14:editId="20100D17">
            <wp:extent cx="5763429" cy="5420481"/>
            <wp:effectExtent l="0" t="0" r="8890" b="8890"/>
            <wp:docPr id="38402570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40257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63429" cy="54204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D94A80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6996D33" w14:textId="7F87D9B1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137E2C38" w14:textId="77777777" w:rsidR="00EA3299" w:rsidRDefault="00EA3299" w:rsidP="00CA5379">
      <w:pPr>
        <w:spacing w:after="0" w:line="360" w:lineRule="auto"/>
        <w:rPr>
          <w:noProof/>
          <w:lang w:eastAsia="lt-LT"/>
        </w:rPr>
      </w:pPr>
    </w:p>
    <w:p w14:paraId="21769747" w14:textId="77777777" w:rsidR="00EA3299" w:rsidRDefault="00EA3299" w:rsidP="00CA5379">
      <w:pPr>
        <w:spacing w:after="0" w:line="360" w:lineRule="auto"/>
        <w:rPr>
          <w:noProof/>
          <w:lang w:eastAsia="lt-LT"/>
        </w:rPr>
      </w:pPr>
    </w:p>
    <w:p w14:paraId="67554440" w14:textId="77777777" w:rsidR="00EA3299" w:rsidRDefault="00EA3299" w:rsidP="00CA5379">
      <w:pPr>
        <w:spacing w:after="0" w:line="360" w:lineRule="auto"/>
        <w:rPr>
          <w:noProof/>
          <w:lang w:eastAsia="lt-LT"/>
        </w:rPr>
      </w:pPr>
    </w:p>
    <w:p w14:paraId="1DA435A9" w14:textId="77777777" w:rsidR="00EA3299" w:rsidRDefault="00EA3299" w:rsidP="00CA5379">
      <w:pPr>
        <w:spacing w:after="0" w:line="360" w:lineRule="auto"/>
        <w:rPr>
          <w:noProof/>
          <w:lang w:eastAsia="lt-LT"/>
        </w:rPr>
      </w:pPr>
    </w:p>
    <w:p w14:paraId="2AF67068" w14:textId="77777777" w:rsidR="00EA3299" w:rsidRDefault="00EA3299" w:rsidP="00CA5379">
      <w:pPr>
        <w:spacing w:after="0" w:line="360" w:lineRule="auto"/>
        <w:rPr>
          <w:noProof/>
          <w:lang w:eastAsia="lt-LT"/>
        </w:rPr>
      </w:pPr>
    </w:p>
    <w:p w14:paraId="67213F74" w14:textId="77777777" w:rsidR="00EA3299" w:rsidRDefault="00EA3299" w:rsidP="00CA5379">
      <w:pPr>
        <w:spacing w:after="0" w:line="360" w:lineRule="auto"/>
        <w:rPr>
          <w:noProof/>
          <w:lang w:eastAsia="lt-LT"/>
        </w:rPr>
      </w:pPr>
    </w:p>
    <w:p w14:paraId="782E4D9C" w14:textId="77777777" w:rsidR="00EA3299" w:rsidRDefault="00EA3299" w:rsidP="00CA5379">
      <w:pPr>
        <w:spacing w:after="0" w:line="360" w:lineRule="auto"/>
        <w:rPr>
          <w:noProof/>
          <w:lang w:eastAsia="lt-LT"/>
        </w:rPr>
      </w:pPr>
    </w:p>
    <w:p w14:paraId="3D50F317" w14:textId="427046D1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261884AD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5D6875FC">
                <wp:simplePos x="0" y="0"/>
                <wp:positionH relativeFrom="margin">
                  <wp:posOffset>2358390</wp:posOffset>
                </wp:positionH>
                <wp:positionV relativeFrom="paragraph">
                  <wp:posOffset>1885950</wp:posOffset>
                </wp:positionV>
                <wp:extent cx="66675" cy="1743075"/>
                <wp:effectExtent l="76200" t="38100" r="28575" b="2857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66675" cy="17430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A3DD1C2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85.7pt;margin-top:148.5pt;width:5.25pt;height:137.2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EA3299" w:rsidRPr="00EA3299">
        <w:rPr>
          <w:noProof/>
        </w:rPr>
        <w:drawing>
          <wp:inline distT="0" distB="0" distL="0" distR="0" wp14:anchorId="15A6AF13" wp14:editId="3AE0C28B">
            <wp:extent cx="4515485" cy="3576264"/>
            <wp:effectExtent l="0" t="0" r="0" b="5715"/>
            <wp:docPr id="614183229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183229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533155" cy="35902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0AB29196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EA3299" w:rsidRPr="00EA3299">
        <w:rPr>
          <w:rFonts w:ascii="Verdana" w:hAnsi="Verdana"/>
          <w:b/>
          <w:bCs/>
          <w:i/>
          <w:iCs/>
          <w:sz w:val="18"/>
          <w:szCs w:val="18"/>
        </w:rPr>
        <w:t>4142/0100:436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AB0114" w14:textId="77777777" w:rsidR="00D3574D" w:rsidRDefault="00D3574D" w:rsidP="003B25C1">
      <w:pPr>
        <w:spacing w:after="0" w:line="240" w:lineRule="auto"/>
      </w:pPr>
      <w:r>
        <w:separator/>
      </w:r>
    </w:p>
  </w:endnote>
  <w:endnote w:type="continuationSeparator" w:id="0">
    <w:p w14:paraId="592CA7F8" w14:textId="77777777" w:rsidR="00D3574D" w:rsidRDefault="00D3574D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CDCF74" w14:textId="77777777" w:rsidR="00D3574D" w:rsidRDefault="00D3574D" w:rsidP="003B25C1">
      <w:pPr>
        <w:spacing w:after="0" w:line="240" w:lineRule="auto"/>
      </w:pPr>
      <w:r>
        <w:separator/>
      </w:r>
    </w:p>
  </w:footnote>
  <w:footnote w:type="continuationSeparator" w:id="0">
    <w:p w14:paraId="58456C49" w14:textId="77777777" w:rsidR="00D3574D" w:rsidRDefault="00D3574D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B6F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574D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A3299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3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6</TotalTime>
  <Pages>1</Pages>
  <Words>121</Words>
  <Characters>70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8</cp:revision>
  <cp:lastPrinted>2020-01-07T07:24:00Z</cp:lastPrinted>
  <dcterms:created xsi:type="dcterms:W3CDTF">2024-02-23T15:46:00Z</dcterms:created>
  <dcterms:modified xsi:type="dcterms:W3CDTF">2025-03-04T13:22:00Z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