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7F1CF679" w:rsidR="00F342EA" w:rsidRDefault="006311FD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152872FA" wp14:editId="23598573">
            <wp:extent cx="5803685" cy="3641697"/>
            <wp:effectExtent l="0" t="0" r="6985" b="0"/>
            <wp:docPr id="90243911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2439115" name=""/>
                    <pic:cNvPicPr/>
                  </pic:nvPicPr>
                  <pic:blipFill rotWithShape="1">
                    <a:blip r:embed="rId7"/>
                    <a:srcRect l="15725" t="14552" r="18002" b="11514"/>
                    <a:stretch/>
                  </pic:blipFill>
                  <pic:spPr bwMode="auto">
                    <a:xfrm>
                      <a:off x="0" y="0"/>
                      <a:ext cx="5817646" cy="36504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0122D61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559B6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31F4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8746BF3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164DF1D">
                <wp:simplePos x="0" y="0"/>
                <wp:positionH relativeFrom="margin">
                  <wp:posOffset>2402536</wp:posOffset>
                </wp:positionH>
                <wp:positionV relativeFrom="paragraph">
                  <wp:posOffset>1851550</wp:posOffset>
                </wp:positionV>
                <wp:extent cx="259771" cy="1607820"/>
                <wp:effectExtent l="0" t="38100" r="64135" b="1143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59771" cy="16078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F457B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9.2pt;margin-top:145.8pt;width:20.45pt;height:126.6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6311FD">
        <w:rPr>
          <w:noProof/>
        </w:rPr>
        <w:drawing>
          <wp:inline distT="0" distB="0" distL="0" distR="0" wp14:anchorId="155E0064" wp14:editId="0ED5358C">
            <wp:extent cx="5820354" cy="3287140"/>
            <wp:effectExtent l="0" t="0" r="0" b="8890"/>
            <wp:docPr id="5273310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7331003" name=""/>
                    <pic:cNvPicPr/>
                  </pic:nvPicPr>
                  <pic:blipFill rotWithShape="1">
                    <a:blip r:embed="rId8"/>
                    <a:srcRect l="8317" t="27026" r="26335" b="7358"/>
                    <a:stretch/>
                  </pic:blipFill>
                  <pic:spPr bwMode="auto">
                    <a:xfrm>
                      <a:off x="0" y="0"/>
                      <a:ext cx="5831617" cy="32935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1A77E3CB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311FD">
        <w:t>4132/0100:1348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9038F" w14:textId="77777777" w:rsidR="00DA350B" w:rsidRDefault="00DA350B" w:rsidP="003B25C1">
      <w:pPr>
        <w:spacing w:after="0" w:line="240" w:lineRule="auto"/>
      </w:pPr>
      <w:r>
        <w:separator/>
      </w:r>
    </w:p>
  </w:endnote>
  <w:endnote w:type="continuationSeparator" w:id="0">
    <w:p w14:paraId="14AA16AA" w14:textId="77777777" w:rsidR="00DA350B" w:rsidRDefault="00DA350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DA48D" w14:textId="77777777" w:rsidR="00DA350B" w:rsidRDefault="00DA350B" w:rsidP="003B25C1">
      <w:pPr>
        <w:spacing w:after="0" w:line="240" w:lineRule="auto"/>
      </w:pPr>
      <w:r>
        <w:separator/>
      </w:r>
    </w:p>
  </w:footnote>
  <w:footnote w:type="continuationSeparator" w:id="0">
    <w:p w14:paraId="11B2A9DB" w14:textId="77777777" w:rsidR="00DA350B" w:rsidRDefault="00DA350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2AC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4755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11FD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187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350B"/>
    <w:rsid w:val="00DA4186"/>
    <w:rsid w:val="00DB1D88"/>
    <w:rsid w:val="00DB451F"/>
    <w:rsid w:val="00DB648A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</TotalTime>
  <Pages>2</Pages>
  <Words>127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2024-01-05T11:20:00Z</dcterms:created>
  <dcterms:modified xsi:type="dcterms:W3CDTF">2024-01-05T11:20:00Z</dcterms:modified>
</cp:coreProperties>
</file>