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A5EA03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99FB0B1" w:rsidR="00F342EA" w:rsidRDefault="001F6FC1" w:rsidP="00CA5379">
      <w:pPr>
        <w:spacing w:after="0" w:line="360" w:lineRule="auto"/>
        <w:rPr>
          <w:noProof/>
          <w:lang w:eastAsia="lt-LT"/>
        </w:rPr>
      </w:pPr>
      <w:r w:rsidRPr="001F6FC1">
        <w:rPr>
          <w:noProof/>
          <w:lang w:eastAsia="lt-LT"/>
        </w:rPr>
        <w:drawing>
          <wp:inline distT="0" distB="0" distL="0" distR="0" wp14:anchorId="3E4A5024" wp14:editId="4F00A18C">
            <wp:extent cx="5163730" cy="3942715"/>
            <wp:effectExtent l="0" t="0" r="0" b="635"/>
            <wp:docPr id="1518276435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276435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68791" cy="3946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E405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58DCD9E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6062E76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F88EA0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A9CCF12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76250451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0DEB446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0EA2BE99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251F3134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AC825D8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3F90824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8BE682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1A337D62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5D3CEF01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6328D4BF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D446504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74A14846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D50F317" w14:textId="68FD0A5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44DFE7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8DC28B2">
                <wp:simplePos x="0" y="0"/>
                <wp:positionH relativeFrom="margin">
                  <wp:posOffset>1834514</wp:posOffset>
                </wp:positionH>
                <wp:positionV relativeFrom="paragraph">
                  <wp:posOffset>1898649</wp:posOffset>
                </wp:positionV>
                <wp:extent cx="593725" cy="1730375"/>
                <wp:effectExtent l="38100" t="38100" r="349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93725" cy="1730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ACE6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4.45pt;margin-top:149.5pt;width:46.75pt;height:136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F6FC1" w:rsidRPr="001F6FC1">
        <w:rPr>
          <w:noProof/>
        </w:rPr>
        <w:drawing>
          <wp:inline distT="0" distB="0" distL="0" distR="0" wp14:anchorId="5F27C138" wp14:editId="5183ED8C">
            <wp:extent cx="4235450" cy="3705030"/>
            <wp:effectExtent l="0" t="0" r="0" b="0"/>
            <wp:docPr id="8484977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49777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48562" cy="371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178671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47EFA" w:rsidRPr="00647EFA">
        <w:rPr>
          <w:rFonts w:ascii="Verdana" w:hAnsi="Verdana"/>
          <w:b/>
          <w:bCs/>
          <w:i/>
          <w:iCs/>
          <w:sz w:val="18"/>
          <w:szCs w:val="18"/>
        </w:rPr>
        <w:t>4122/0200:54</w:t>
      </w:r>
      <w:r w:rsidR="001F6FC1">
        <w:rPr>
          <w:rFonts w:ascii="Verdana" w:hAnsi="Verdana"/>
          <w:b/>
          <w:bCs/>
          <w:i/>
          <w:iCs/>
          <w:sz w:val="18"/>
          <w:szCs w:val="18"/>
        </w:rPr>
        <w:t>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A39B8" w14:textId="77777777" w:rsidR="00F735C6" w:rsidRDefault="00F735C6" w:rsidP="003B25C1">
      <w:pPr>
        <w:spacing w:after="0" w:line="240" w:lineRule="auto"/>
      </w:pPr>
      <w:r>
        <w:separator/>
      </w:r>
    </w:p>
  </w:endnote>
  <w:endnote w:type="continuationSeparator" w:id="0">
    <w:p w14:paraId="180ABA8A" w14:textId="77777777" w:rsidR="00F735C6" w:rsidRDefault="00F735C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67E77" w14:textId="77777777" w:rsidR="00F735C6" w:rsidRDefault="00F735C6" w:rsidP="003B25C1">
      <w:pPr>
        <w:spacing w:after="0" w:line="240" w:lineRule="auto"/>
      </w:pPr>
      <w:r>
        <w:separator/>
      </w:r>
    </w:p>
  </w:footnote>
  <w:footnote w:type="continuationSeparator" w:id="0">
    <w:p w14:paraId="027E66A3" w14:textId="77777777" w:rsidR="00F735C6" w:rsidRDefault="00F735C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061C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6BC0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1F6FC1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B3E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D6272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11ED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EFA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3AE0"/>
    <w:rsid w:val="00B44CE5"/>
    <w:rsid w:val="00B46B5E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0D96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5216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35C6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13</cp:revision>
  <cp:lastPrinted>2020-01-07T07:24:00Z</cp:lastPrinted>
  <dcterms:created xsi:type="dcterms:W3CDTF">2024-02-23T15:46:00Z</dcterms:created>
  <dcterms:modified xsi:type="dcterms:W3CDTF">2025-04-16T06:29:00Z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