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028192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AB15003" w:rsidR="00F342EA" w:rsidRDefault="00FA5F14" w:rsidP="00CA5379">
      <w:pPr>
        <w:spacing w:after="0" w:line="360" w:lineRule="auto"/>
        <w:rPr>
          <w:noProof/>
          <w:lang w:eastAsia="lt-LT"/>
        </w:rPr>
      </w:pPr>
      <w:r w:rsidRPr="00FA5F14">
        <w:rPr>
          <w:noProof/>
          <w:lang w:eastAsia="lt-LT"/>
        </w:rPr>
        <w:drawing>
          <wp:inline distT="0" distB="0" distL="0" distR="0" wp14:anchorId="2F57816C" wp14:editId="300482A8">
            <wp:extent cx="3752850" cy="3699886"/>
            <wp:effectExtent l="0" t="0" r="0" b="0"/>
            <wp:docPr id="88731614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3161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62278" cy="3709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F2E1329" w:rsidR="00F342EA" w:rsidRDefault="00FA5F14" w:rsidP="00CA5379">
      <w:pPr>
        <w:spacing w:after="0" w:line="360" w:lineRule="auto"/>
        <w:rPr>
          <w:noProof/>
          <w:lang w:eastAsia="lt-LT"/>
        </w:rPr>
      </w:pPr>
      <w:r w:rsidRPr="00FA5F14">
        <w:rPr>
          <w:noProof/>
          <w:lang w:eastAsia="lt-LT"/>
        </w:rPr>
        <w:drawing>
          <wp:inline distT="0" distB="0" distL="0" distR="0" wp14:anchorId="45A1CF55" wp14:editId="48A6D35D">
            <wp:extent cx="4015105" cy="3606846"/>
            <wp:effectExtent l="0" t="0" r="4445" b="0"/>
            <wp:docPr id="13020852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0852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16716" cy="360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3815265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C324D4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8939971">
                <wp:simplePos x="0" y="0"/>
                <wp:positionH relativeFrom="margin">
                  <wp:posOffset>2425064</wp:posOffset>
                </wp:positionH>
                <wp:positionV relativeFrom="paragraph">
                  <wp:posOffset>1724025</wp:posOffset>
                </wp:positionV>
                <wp:extent cx="238125" cy="19050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190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4452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35.75pt;width:18.75pt;height:150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A5F14" w:rsidRPr="00FA5F14">
        <w:rPr>
          <w:noProof/>
        </w:rPr>
        <w:drawing>
          <wp:inline distT="0" distB="0" distL="0" distR="0" wp14:anchorId="50CB0198" wp14:editId="60855D62">
            <wp:extent cx="4338955" cy="3561923"/>
            <wp:effectExtent l="0" t="0" r="4445" b="635"/>
            <wp:docPr id="16296988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69882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46257" cy="3567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258B51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A5F14" w:rsidRPr="00FA5F14">
        <w:rPr>
          <w:rFonts w:ascii="Verdana" w:hAnsi="Verdana"/>
          <w:b/>
          <w:bCs/>
          <w:i/>
          <w:iCs/>
          <w:sz w:val="18"/>
          <w:szCs w:val="18"/>
        </w:rPr>
        <w:t>4170/0600:102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9C0D9D" w14:textId="77777777" w:rsidR="006B20B1" w:rsidRDefault="006B20B1" w:rsidP="003B25C1">
      <w:pPr>
        <w:spacing w:after="0" w:line="240" w:lineRule="auto"/>
      </w:pPr>
      <w:r>
        <w:separator/>
      </w:r>
    </w:p>
  </w:endnote>
  <w:endnote w:type="continuationSeparator" w:id="0">
    <w:p w14:paraId="686519DB" w14:textId="77777777" w:rsidR="006B20B1" w:rsidRDefault="006B20B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5CBBB" w14:textId="77777777" w:rsidR="006B20B1" w:rsidRDefault="006B20B1" w:rsidP="003B25C1">
      <w:pPr>
        <w:spacing w:after="0" w:line="240" w:lineRule="auto"/>
      </w:pPr>
      <w:r>
        <w:separator/>
      </w:r>
    </w:p>
  </w:footnote>
  <w:footnote w:type="continuationSeparator" w:id="0">
    <w:p w14:paraId="457209FF" w14:textId="77777777" w:rsidR="006B20B1" w:rsidRDefault="006B20B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0B1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07807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5F14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