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50766B24" w:rsidR="00F342EA" w:rsidRDefault="00210C6C" w:rsidP="00DC214A">
      <w:pPr>
        <w:spacing w:after="0" w:line="360" w:lineRule="auto"/>
        <w:jc w:val="center"/>
        <w:rPr>
          <w:noProof/>
          <w:lang w:eastAsia="lt-LT"/>
        </w:rPr>
      </w:pPr>
      <w:r w:rsidRPr="00210C6C">
        <w:drawing>
          <wp:inline distT="0" distB="0" distL="0" distR="0" wp14:anchorId="69F913A6" wp14:editId="2E2E56DD">
            <wp:extent cx="5905500" cy="3566981"/>
            <wp:effectExtent l="0" t="0" r="0" b="0"/>
            <wp:docPr id="187928523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285230" name=""/>
                    <pic:cNvPicPr/>
                  </pic:nvPicPr>
                  <pic:blipFill rotWithShape="1">
                    <a:blip r:embed="rId7"/>
                    <a:srcRect l="9026" t="18674" r="28875" b="12086"/>
                    <a:stretch/>
                  </pic:blipFill>
                  <pic:spPr bwMode="auto">
                    <a:xfrm>
                      <a:off x="0" y="0"/>
                      <a:ext cx="5912227" cy="35710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1BB8951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07166DF" w:rsidR="006067EB" w:rsidRDefault="00210C6C" w:rsidP="0007153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6D45CCA">
                <wp:simplePos x="0" y="0"/>
                <wp:positionH relativeFrom="page">
                  <wp:posOffset>3971925</wp:posOffset>
                </wp:positionH>
                <wp:positionV relativeFrom="paragraph">
                  <wp:posOffset>1624329</wp:posOffset>
                </wp:positionV>
                <wp:extent cx="628650" cy="1781175"/>
                <wp:effectExtent l="0" t="38100" r="571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8650" cy="1781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9F3DC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12.75pt;margin-top:127.9pt;width:49.5pt;height:140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">
                <v:stroke endarrow="block"/>
                <w10:wrap anchorx="page"/>
              </v:shape>
            </w:pict>
          </mc:Fallback>
        </mc:AlternateContent>
      </w:r>
      <w:r w:rsidRPr="00210C6C">
        <w:drawing>
          <wp:inline distT="0" distB="0" distL="0" distR="0" wp14:anchorId="29334D2A" wp14:editId="46E8CDAD">
            <wp:extent cx="5886450" cy="3289487"/>
            <wp:effectExtent l="0" t="0" r="0" b="6350"/>
            <wp:docPr id="104267062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670629" name=""/>
                    <pic:cNvPicPr/>
                  </pic:nvPicPr>
                  <pic:blipFill rotWithShape="1">
                    <a:blip r:embed="rId8"/>
                    <a:srcRect l="23501" t="23957" r="13001" b="17311"/>
                    <a:stretch/>
                  </pic:blipFill>
                  <pic:spPr bwMode="auto">
                    <a:xfrm>
                      <a:off x="0" y="0"/>
                      <a:ext cx="5907909" cy="33014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155BB75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  <w:t>4</w:t>
      </w:r>
      <w:r w:rsidR="00210C6C">
        <w:rPr>
          <w:noProof/>
          <w:lang w:eastAsia="lt-LT"/>
        </w:rPr>
        <w:t>167/0300:97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F029F0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BA341" w14:textId="77777777" w:rsidR="00F029F0" w:rsidRDefault="00F029F0" w:rsidP="003B25C1">
      <w:pPr>
        <w:spacing w:after="0" w:line="240" w:lineRule="auto"/>
      </w:pPr>
      <w:r>
        <w:separator/>
      </w:r>
    </w:p>
  </w:endnote>
  <w:endnote w:type="continuationSeparator" w:id="0">
    <w:p w14:paraId="03768D70" w14:textId="77777777" w:rsidR="00F029F0" w:rsidRDefault="00F029F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E141E" w14:textId="77777777" w:rsidR="00F029F0" w:rsidRDefault="00F029F0" w:rsidP="003B25C1">
      <w:pPr>
        <w:spacing w:after="0" w:line="240" w:lineRule="auto"/>
      </w:pPr>
      <w:r>
        <w:separator/>
      </w:r>
    </w:p>
  </w:footnote>
  <w:footnote w:type="continuationSeparator" w:id="0">
    <w:p w14:paraId="57782D81" w14:textId="77777777" w:rsidR="00F029F0" w:rsidRDefault="00F029F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0C6C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008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1BF1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029F0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1</TotalTime>
  <Pages>2</Pages>
  <Words>124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2024-03-11T18:12:00Z</dcterms:created>
  <dcterms:modified xsi:type="dcterms:W3CDTF">2024-03-11T18:12:00Z</dcterms:modified>
</cp:coreProperties>
</file>