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FF35204" w:rsidR="00F342EA" w:rsidRDefault="00363E1C" w:rsidP="00CA5379">
      <w:pPr>
        <w:spacing w:after="0" w:line="360" w:lineRule="auto"/>
        <w:rPr>
          <w:noProof/>
          <w:lang w:eastAsia="lt-LT"/>
        </w:rPr>
      </w:pPr>
      <w:r w:rsidRPr="00363E1C">
        <w:rPr>
          <w:noProof/>
          <w:lang w:eastAsia="lt-LT"/>
        </w:rPr>
        <w:drawing>
          <wp:inline distT="0" distB="0" distL="0" distR="0" wp14:anchorId="149E40F7" wp14:editId="7CF310F2">
            <wp:extent cx="4844597" cy="3798570"/>
            <wp:effectExtent l="0" t="0" r="0" b="0"/>
            <wp:docPr id="13868107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8107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49662" cy="3802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A8389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2B3674EC" w:rsidR="00F342EA" w:rsidRDefault="00363E1C" w:rsidP="00CA5379">
      <w:pPr>
        <w:spacing w:after="0" w:line="360" w:lineRule="auto"/>
        <w:rPr>
          <w:noProof/>
          <w:lang w:eastAsia="lt-LT"/>
        </w:rPr>
      </w:pPr>
      <w:r w:rsidRPr="00363E1C">
        <w:rPr>
          <w:noProof/>
          <w:lang w:eastAsia="lt-LT"/>
        </w:rPr>
        <w:drawing>
          <wp:inline distT="0" distB="0" distL="0" distR="0" wp14:anchorId="633051D5" wp14:editId="4516A6B6">
            <wp:extent cx="3948430" cy="3500248"/>
            <wp:effectExtent l="0" t="0" r="0" b="5080"/>
            <wp:docPr id="21385720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5720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53862" cy="350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6E30E6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1B98CB5">
                <wp:simplePos x="0" y="0"/>
                <wp:positionH relativeFrom="margin">
                  <wp:posOffset>2129789</wp:posOffset>
                </wp:positionH>
                <wp:positionV relativeFrom="paragraph">
                  <wp:posOffset>1876424</wp:posOffset>
                </wp:positionV>
                <wp:extent cx="257175" cy="17430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571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76A3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7pt;margin-top:147.75pt;width:20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63E1C" w:rsidRPr="00363E1C">
        <w:rPr>
          <w:noProof/>
        </w:rPr>
        <w:drawing>
          <wp:inline distT="0" distB="0" distL="0" distR="0" wp14:anchorId="3FABCD72" wp14:editId="267622A7">
            <wp:extent cx="3876675" cy="3464405"/>
            <wp:effectExtent l="0" t="0" r="0" b="3175"/>
            <wp:docPr id="5296363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6363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88283" cy="347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251B3E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63E1C" w:rsidRPr="00363E1C">
        <w:rPr>
          <w:rFonts w:ascii="Verdana" w:hAnsi="Verdana"/>
          <w:b/>
          <w:bCs/>
          <w:i/>
          <w:iCs/>
          <w:sz w:val="18"/>
          <w:szCs w:val="18"/>
        </w:rPr>
        <w:t>4107/0400:52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9ADC9" w14:textId="77777777" w:rsidR="00131EDB" w:rsidRDefault="00131EDB" w:rsidP="003B25C1">
      <w:pPr>
        <w:spacing w:after="0" w:line="240" w:lineRule="auto"/>
      </w:pPr>
      <w:r>
        <w:separator/>
      </w:r>
    </w:p>
  </w:endnote>
  <w:endnote w:type="continuationSeparator" w:id="0">
    <w:p w14:paraId="1E7AE959" w14:textId="77777777" w:rsidR="00131EDB" w:rsidRDefault="00131ED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D38D9" w14:textId="77777777" w:rsidR="00131EDB" w:rsidRDefault="00131EDB" w:rsidP="003B25C1">
      <w:pPr>
        <w:spacing w:after="0" w:line="240" w:lineRule="auto"/>
      </w:pPr>
      <w:r>
        <w:separator/>
      </w:r>
    </w:p>
  </w:footnote>
  <w:footnote w:type="continuationSeparator" w:id="0">
    <w:p w14:paraId="70DCFEE1" w14:textId="77777777" w:rsidR="00131EDB" w:rsidRDefault="00131ED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1EDB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63E1C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044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