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0F3C0C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00B0E6A3" w:rsidR="00F342EA" w:rsidRDefault="00DA6B09" w:rsidP="00CA5379">
      <w:pPr>
        <w:spacing w:after="0" w:line="360" w:lineRule="auto"/>
        <w:rPr>
          <w:noProof/>
          <w:lang w:eastAsia="lt-LT"/>
        </w:rPr>
      </w:pPr>
      <w:r w:rsidRPr="00DA6B09">
        <w:rPr>
          <w:noProof/>
          <w:lang w:eastAsia="lt-LT"/>
        </w:rPr>
        <w:drawing>
          <wp:inline distT="0" distB="0" distL="0" distR="0" wp14:anchorId="1D8CB3F0" wp14:editId="4703A54D">
            <wp:extent cx="4343400" cy="3742228"/>
            <wp:effectExtent l="0" t="0" r="0" b="0"/>
            <wp:docPr id="9714699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46995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48502" cy="3746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1EB47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7D66D7DD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1CB4BA45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1BA74CFF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7CBC6A6C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69A96A05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14E758A0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498116EF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20C2894A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0A724487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25901767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2E649441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65CE5043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49350FC7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27DEA121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594A39EB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0D80CAE1" w14:textId="77777777" w:rsidR="00DA6B09" w:rsidRDefault="00DA6B09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232B7D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F857416">
                <wp:simplePos x="0" y="0"/>
                <wp:positionH relativeFrom="margin">
                  <wp:posOffset>1967865</wp:posOffset>
                </wp:positionH>
                <wp:positionV relativeFrom="paragraph">
                  <wp:posOffset>1882774</wp:posOffset>
                </wp:positionV>
                <wp:extent cx="457200" cy="1733550"/>
                <wp:effectExtent l="5715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1733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8B43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4.95pt;margin-top:148.25pt;width:36pt;height:136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A6B09" w:rsidRPr="00DA6B09">
        <w:rPr>
          <w:noProof/>
        </w:rPr>
        <w:drawing>
          <wp:inline distT="0" distB="0" distL="0" distR="0" wp14:anchorId="0EC329F8" wp14:editId="12179715">
            <wp:extent cx="3429551" cy="3400425"/>
            <wp:effectExtent l="0" t="0" r="0" b="0"/>
            <wp:docPr id="15666365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63650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36640" cy="340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17548B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A6B09" w:rsidRPr="00DA6B09">
        <w:rPr>
          <w:rFonts w:ascii="Verdana" w:hAnsi="Verdana"/>
          <w:b/>
          <w:bCs/>
          <w:i/>
          <w:iCs/>
          <w:sz w:val="18"/>
          <w:szCs w:val="18"/>
        </w:rPr>
        <w:t>4172/0100:609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6A455" w14:textId="77777777" w:rsidR="00954734" w:rsidRDefault="00954734" w:rsidP="003B25C1">
      <w:pPr>
        <w:spacing w:after="0" w:line="240" w:lineRule="auto"/>
      </w:pPr>
      <w:r>
        <w:separator/>
      </w:r>
    </w:p>
  </w:endnote>
  <w:endnote w:type="continuationSeparator" w:id="0">
    <w:p w14:paraId="21E876D0" w14:textId="77777777" w:rsidR="00954734" w:rsidRDefault="0095473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30AAE" w14:textId="77777777" w:rsidR="00954734" w:rsidRDefault="00954734" w:rsidP="003B25C1">
      <w:pPr>
        <w:spacing w:after="0" w:line="240" w:lineRule="auto"/>
      </w:pPr>
      <w:r>
        <w:separator/>
      </w:r>
    </w:p>
  </w:footnote>
  <w:footnote w:type="continuationSeparator" w:id="0">
    <w:p w14:paraId="026353E8" w14:textId="77777777" w:rsidR="00954734" w:rsidRDefault="0095473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B2B6B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4734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A6B09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2025-02-27T12:14:00Z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