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7A6E011" w:rsidR="00F342EA" w:rsidRDefault="00342286" w:rsidP="00CA5379">
      <w:pPr>
        <w:spacing w:after="0" w:line="360" w:lineRule="auto"/>
        <w:rPr>
          <w:noProof/>
          <w:lang w:eastAsia="lt-LT"/>
        </w:rPr>
      </w:pPr>
      <w:r w:rsidRPr="00342286">
        <w:rPr>
          <w:noProof/>
          <w:lang w:eastAsia="lt-LT"/>
        </w:rPr>
        <w:drawing>
          <wp:inline distT="0" distB="0" distL="0" distR="0" wp14:anchorId="27EEB3CF" wp14:editId="305FB81C">
            <wp:extent cx="4781550" cy="3904916"/>
            <wp:effectExtent l="0" t="0" r="0" b="635"/>
            <wp:docPr id="20524647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4647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83741" cy="390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A4238D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AB46AC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3E7F967">
                <wp:simplePos x="0" y="0"/>
                <wp:positionH relativeFrom="margin">
                  <wp:posOffset>2101215</wp:posOffset>
                </wp:positionH>
                <wp:positionV relativeFrom="paragraph">
                  <wp:posOffset>1752599</wp:posOffset>
                </wp:positionV>
                <wp:extent cx="314325" cy="21621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4325" cy="2162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DF92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5.45pt;margin-top:138pt;width:24.75pt;height:17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42286" w:rsidRPr="00342286">
        <w:rPr>
          <w:noProof/>
        </w:rPr>
        <w:drawing>
          <wp:inline distT="0" distB="0" distL="0" distR="0" wp14:anchorId="26722D0A" wp14:editId="01C45E11">
            <wp:extent cx="4386580" cy="3789444"/>
            <wp:effectExtent l="0" t="0" r="0" b="1905"/>
            <wp:docPr id="378288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88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4524" cy="379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8A9843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42286" w:rsidRPr="00342286">
        <w:rPr>
          <w:rFonts w:ascii="Verdana" w:hAnsi="Verdana"/>
          <w:b/>
          <w:bCs/>
          <w:i/>
          <w:iCs/>
          <w:sz w:val="18"/>
          <w:szCs w:val="18"/>
        </w:rPr>
        <w:t>4177/0500:510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EBF40" w14:textId="77777777" w:rsidR="00B73E9B" w:rsidRDefault="00B73E9B" w:rsidP="003B25C1">
      <w:pPr>
        <w:spacing w:after="0" w:line="240" w:lineRule="auto"/>
      </w:pPr>
      <w:r>
        <w:separator/>
      </w:r>
    </w:p>
  </w:endnote>
  <w:endnote w:type="continuationSeparator" w:id="0">
    <w:p w14:paraId="6D92B7EF" w14:textId="77777777" w:rsidR="00B73E9B" w:rsidRDefault="00B73E9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728ED1" w14:textId="77777777" w:rsidR="00B73E9B" w:rsidRDefault="00B73E9B" w:rsidP="003B25C1">
      <w:pPr>
        <w:spacing w:after="0" w:line="240" w:lineRule="auto"/>
      </w:pPr>
      <w:r>
        <w:separator/>
      </w:r>
    </w:p>
  </w:footnote>
  <w:footnote w:type="continuationSeparator" w:id="0">
    <w:p w14:paraId="1083FE28" w14:textId="77777777" w:rsidR="00B73E9B" w:rsidRDefault="00B73E9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286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1A12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3E9B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