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6D98B23C" w:rsidR="00B5277E" w:rsidRPr="00F929B5" w:rsidRDefault="00875767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5FA9A84" wp14:editId="731218D3">
            <wp:extent cx="5800381" cy="3343275"/>
            <wp:effectExtent l="0" t="0" r="0" b="0"/>
            <wp:docPr id="2078499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49952" name=""/>
                    <pic:cNvPicPr/>
                  </pic:nvPicPr>
                  <pic:blipFill rotWithShape="1">
                    <a:blip r:embed="rId7"/>
                    <a:srcRect l="11518" t="17986" r="21248" b="13116"/>
                    <a:stretch/>
                  </pic:blipFill>
                  <pic:spPr bwMode="auto">
                    <a:xfrm>
                      <a:off x="0" y="0"/>
                      <a:ext cx="5805690" cy="3346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4A24FD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611CCCB">
                <wp:simplePos x="0" y="0"/>
                <wp:positionH relativeFrom="margin">
                  <wp:posOffset>2320290</wp:posOffset>
                </wp:positionH>
                <wp:positionV relativeFrom="paragraph">
                  <wp:posOffset>1177925</wp:posOffset>
                </wp:positionV>
                <wp:extent cx="521970" cy="2438400"/>
                <wp:effectExtent l="0" t="38100" r="6858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1970" cy="243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25B9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2.7pt;margin-top:92.75pt;width:41.1pt;height:19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875767">
        <w:rPr>
          <w:noProof/>
        </w:rPr>
        <w:drawing>
          <wp:inline distT="0" distB="0" distL="0" distR="0" wp14:anchorId="71DEEEB5" wp14:editId="08239577">
            <wp:extent cx="5821503" cy="3467100"/>
            <wp:effectExtent l="0" t="0" r="8255" b="0"/>
            <wp:docPr id="20410605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060506" name=""/>
                    <pic:cNvPicPr/>
                  </pic:nvPicPr>
                  <pic:blipFill rotWithShape="1">
                    <a:blip r:embed="rId8"/>
                    <a:srcRect l="36885" t="19369" r="6931" b="21140"/>
                    <a:stretch/>
                  </pic:blipFill>
                  <pic:spPr bwMode="auto">
                    <a:xfrm>
                      <a:off x="0" y="0"/>
                      <a:ext cx="5833136" cy="3474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2F13E4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</w:t>
      </w:r>
      <w:r w:rsidR="00875767">
        <w:rPr>
          <w:noProof/>
          <w:lang w:eastAsia="lt-LT"/>
        </w:rPr>
        <w:t>54/2600:166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773CB" w14:textId="77777777" w:rsidR="00855BAB" w:rsidRDefault="00855BAB" w:rsidP="003B25C1">
      <w:pPr>
        <w:spacing w:after="0" w:line="240" w:lineRule="auto"/>
      </w:pPr>
      <w:r>
        <w:separator/>
      </w:r>
    </w:p>
  </w:endnote>
  <w:endnote w:type="continuationSeparator" w:id="0">
    <w:p w14:paraId="6512E543" w14:textId="77777777" w:rsidR="00855BAB" w:rsidRDefault="00855BA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07E50" w14:textId="77777777" w:rsidR="00855BAB" w:rsidRDefault="00855BAB" w:rsidP="003B25C1">
      <w:pPr>
        <w:spacing w:after="0" w:line="240" w:lineRule="auto"/>
      </w:pPr>
      <w:r>
        <w:separator/>
      </w:r>
    </w:p>
  </w:footnote>
  <w:footnote w:type="continuationSeparator" w:id="0">
    <w:p w14:paraId="07551ABF" w14:textId="77777777" w:rsidR="00855BAB" w:rsidRDefault="00855BA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2023-12-18T09:51:00Z</dcterms:created>
  <dcterms:modified xsi:type="dcterms:W3CDTF">2023-12-18T09:51:00Z</dcterms:modified>
</cp:coreProperties>
</file>