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B137260" w:rsidR="00F342EA" w:rsidRDefault="003A25EB" w:rsidP="00CA5379">
      <w:pPr>
        <w:spacing w:after="0" w:line="360" w:lineRule="auto"/>
        <w:rPr>
          <w:noProof/>
          <w:lang w:eastAsia="lt-LT"/>
        </w:rPr>
      </w:pPr>
      <w:r w:rsidRPr="003A25EB">
        <w:rPr>
          <w:noProof/>
          <w:lang w:eastAsia="lt-LT"/>
        </w:rPr>
        <w:drawing>
          <wp:inline distT="0" distB="0" distL="0" distR="0" wp14:anchorId="7417A42A" wp14:editId="3A79788E">
            <wp:extent cx="4584780" cy="4380230"/>
            <wp:effectExtent l="0" t="0" r="6350" b="1270"/>
            <wp:docPr id="62817001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17001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6629" cy="4381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25F36D1" w:rsidR="00F342EA" w:rsidRDefault="003A25EB" w:rsidP="00CA5379">
      <w:pPr>
        <w:spacing w:after="0" w:line="360" w:lineRule="auto"/>
        <w:rPr>
          <w:noProof/>
          <w:lang w:eastAsia="lt-LT"/>
        </w:rPr>
      </w:pPr>
      <w:r w:rsidRPr="003A25EB">
        <w:rPr>
          <w:noProof/>
          <w:lang w:eastAsia="lt-LT"/>
        </w:rPr>
        <w:drawing>
          <wp:inline distT="0" distB="0" distL="0" distR="0" wp14:anchorId="59C6C112" wp14:editId="4003309D">
            <wp:extent cx="4224702" cy="3536950"/>
            <wp:effectExtent l="0" t="0" r="4445" b="6350"/>
            <wp:docPr id="1329243113" name="Paveikslėlis 1" descr="Paveikslėlis, kuriame yra tekstas, ekrano kopija, linija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243113" name="Paveikslėlis 1" descr="Paveikslėlis, kuriame yra tekstas, ekrano kopija, linija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25486" cy="353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4CA3AE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83D5ACD">
                <wp:simplePos x="0" y="0"/>
                <wp:positionH relativeFrom="margin">
                  <wp:posOffset>1815464</wp:posOffset>
                </wp:positionH>
                <wp:positionV relativeFrom="paragraph">
                  <wp:posOffset>2082800</wp:posOffset>
                </wp:positionV>
                <wp:extent cx="612775" cy="1714500"/>
                <wp:effectExtent l="38100" t="38100" r="349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2775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C2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2.95pt;margin-top:164pt;width:48.25pt;height:13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A25EB" w:rsidRPr="003A25EB">
        <w:rPr>
          <w:noProof/>
        </w:rPr>
        <w:drawing>
          <wp:inline distT="0" distB="0" distL="0" distR="0" wp14:anchorId="1D4313A1" wp14:editId="4E9A3C18">
            <wp:extent cx="3358950" cy="3653790"/>
            <wp:effectExtent l="0" t="0" r="0" b="3810"/>
            <wp:docPr id="1800262413" name="Paveikslėlis 1" descr="Paveikslėlis, kuriame yra tekstas, piešimas, linija, grafinis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2413" name="Paveikslėlis 1" descr="Paveikslėlis, kuriame yra tekstas, piešimas, linija, grafinis dizai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7174" cy="36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095CFC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A25EB" w:rsidRPr="003A25EB">
        <w:rPr>
          <w:rFonts w:ascii="Verdana" w:hAnsi="Verdana"/>
          <w:b/>
          <w:bCs/>
          <w:i/>
          <w:iCs/>
          <w:sz w:val="18"/>
          <w:szCs w:val="18"/>
        </w:rPr>
        <w:t>4177/0500:1314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7F96C" w14:textId="77777777" w:rsidR="00C653CE" w:rsidRDefault="00C653CE" w:rsidP="003B25C1">
      <w:pPr>
        <w:spacing w:after="0" w:line="240" w:lineRule="auto"/>
      </w:pPr>
      <w:r>
        <w:separator/>
      </w:r>
    </w:p>
  </w:endnote>
  <w:endnote w:type="continuationSeparator" w:id="0">
    <w:p w14:paraId="0658C470" w14:textId="77777777" w:rsidR="00C653CE" w:rsidRDefault="00C653C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5D028" w14:textId="77777777" w:rsidR="00C653CE" w:rsidRDefault="00C653CE" w:rsidP="003B25C1">
      <w:pPr>
        <w:spacing w:after="0" w:line="240" w:lineRule="auto"/>
      </w:pPr>
      <w:r>
        <w:separator/>
      </w:r>
    </w:p>
  </w:footnote>
  <w:footnote w:type="continuationSeparator" w:id="0">
    <w:p w14:paraId="72BD6E8D" w14:textId="77777777" w:rsidR="00C653CE" w:rsidRDefault="00C653C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277F6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25EB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653CE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2025-07-03T07:55:00Z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