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9990B6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BB2A7A7" w:rsidR="00F342EA" w:rsidRDefault="006338D1" w:rsidP="00CA5379">
      <w:pPr>
        <w:spacing w:after="0" w:line="360" w:lineRule="auto"/>
        <w:rPr>
          <w:noProof/>
          <w:lang w:eastAsia="lt-LT"/>
        </w:rPr>
      </w:pPr>
      <w:r w:rsidRPr="006338D1">
        <w:rPr>
          <w:noProof/>
          <w:lang w:eastAsia="lt-LT"/>
        </w:rPr>
        <w:drawing>
          <wp:inline distT="0" distB="0" distL="0" distR="0" wp14:anchorId="0FD69ADF" wp14:editId="46440494">
            <wp:extent cx="4667250" cy="4221251"/>
            <wp:effectExtent l="0" t="0" r="0" b="8255"/>
            <wp:docPr id="2011176322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176322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8964" cy="4222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1294C8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3031D8">
                <wp:simplePos x="0" y="0"/>
                <wp:positionH relativeFrom="margin">
                  <wp:posOffset>1910714</wp:posOffset>
                </wp:positionH>
                <wp:positionV relativeFrom="paragraph">
                  <wp:posOffset>1989455</wp:posOffset>
                </wp:positionV>
                <wp:extent cx="533400" cy="1555750"/>
                <wp:effectExtent l="38100" t="38100" r="190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0" cy="155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562F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0.45pt;margin-top:156.65pt;width:42pt;height:122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338D1" w:rsidRPr="006338D1">
        <w:rPr>
          <w:noProof/>
        </w:rPr>
        <w:drawing>
          <wp:inline distT="0" distB="0" distL="0" distR="0" wp14:anchorId="286A9D35" wp14:editId="1F6E4024">
            <wp:extent cx="3403802" cy="3477260"/>
            <wp:effectExtent l="0" t="0" r="6350" b="8890"/>
            <wp:docPr id="622915756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915756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10312" cy="3483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374273CE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338D1" w:rsidRPr="006338D1">
        <w:rPr>
          <w:rFonts w:ascii="Verdana" w:hAnsi="Verdana"/>
          <w:b/>
          <w:bCs/>
          <w:i/>
          <w:iCs/>
          <w:sz w:val="18"/>
          <w:szCs w:val="18"/>
        </w:rPr>
        <w:t>4127/0200:2</w:t>
      </w:r>
      <w:r w:rsidR="006338D1">
        <w:rPr>
          <w:rFonts w:ascii="Verdana" w:hAnsi="Verdana"/>
          <w:b/>
          <w:bCs/>
          <w:i/>
          <w:iCs/>
          <w:sz w:val="18"/>
          <w:szCs w:val="18"/>
        </w:rPr>
        <w:t>62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AA3A4" w14:textId="77777777" w:rsidR="00D2668A" w:rsidRDefault="00D2668A" w:rsidP="003B25C1">
      <w:pPr>
        <w:spacing w:after="0" w:line="240" w:lineRule="auto"/>
      </w:pPr>
      <w:r>
        <w:separator/>
      </w:r>
    </w:p>
  </w:endnote>
  <w:endnote w:type="continuationSeparator" w:id="0">
    <w:p w14:paraId="00CF3BBD" w14:textId="77777777" w:rsidR="00D2668A" w:rsidRDefault="00D2668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91A32" w14:textId="77777777" w:rsidR="00D2668A" w:rsidRDefault="00D2668A" w:rsidP="003B25C1">
      <w:pPr>
        <w:spacing w:after="0" w:line="240" w:lineRule="auto"/>
      </w:pPr>
      <w:r>
        <w:separator/>
      </w:r>
    </w:p>
  </w:footnote>
  <w:footnote w:type="continuationSeparator" w:id="0">
    <w:p w14:paraId="1F0E2EA9" w14:textId="77777777" w:rsidR="00D2668A" w:rsidRDefault="00D2668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38D1"/>
    <w:rsid w:val="00637223"/>
    <w:rsid w:val="0064224D"/>
    <w:rsid w:val="0064350E"/>
    <w:rsid w:val="006453FF"/>
    <w:rsid w:val="00646E28"/>
    <w:rsid w:val="00655486"/>
    <w:rsid w:val="006573C8"/>
    <w:rsid w:val="0066480C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96959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2026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2668A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1518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2025-10-09T10:27:00Z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