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6F06387B" w:rsidR="001E5C46" w:rsidRDefault="00681A5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CB1AE9C" wp14:editId="02FDE961">
            <wp:extent cx="5665304" cy="3619500"/>
            <wp:effectExtent l="0" t="0" r="0" b="0"/>
            <wp:docPr id="8034854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485436" name=""/>
                    <pic:cNvPicPr/>
                  </pic:nvPicPr>
                  <pic:blipFill rotWithShape="1">
                    <a:blip r:embed="rId7"/>
                    <a:srcRect l="12970" t="18262" r="23532" b="9611"/>
                    <a:stretch/>
                  </pic:blipFill>
                  <pic:spPr bwMode="auto">
                    <a:xfrm>
                      <a:off x="0" y="0"/>
                      <a:ext cx="5674469" cy="3625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7463780A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5D784029">
                <wp:simplePos x="0" y="0"/>
                <wp:positionH relativeFrom="margin">
                  <wp:posOffset>2233295</wp:posOffset>
                </wp:positionH>
                <wp:positionV relativeFrom="paragraph">
                  <wp:posOffset>1571625</wp:posOffset>
                </wp:positionV>
                <wp:extent cx="204470" cy="1682750"/>
                <wp:effectExtent l="38100" t="38100" r="2413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4470" cy="1682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9E19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5.85pt;margin-top:123.75pt;width:16.1pt;height:132.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681A51">
        <w:rPr>
          <w:noProof/>
        </w:rPr>
        <w:drawing>
          <wp:inline distT="0" distB="0" distL="0" distR="0" wp14:anchorId="27011D02" wp14:editId="5BAC0538">
            <wp:extent cx="5315953" cy="3060700"/>
            <wp:effectExtent l="0" t="0" r="0" b="6350"/>
            <wp:docPr id="16112401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240146" name=""/>
                    <pic:cNvPicPr/>
                  </pic:nvPicPr>
                  <pic:blipFill rotWithShape="1">
                    <a:blip r:embed="rId8"/>
                    <a:srcRect l="27495" t="19738" r="10873" b="17174"/>
                    <a:stretch/>
                  </pic:blipFill>
                  <pic:spPr bwMode="auto">
                    <a:xfrm>
                      <a:off x="0" y="0"/>
                      <a:ext cx="5325179" cy="3066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1DF05BF6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2C738D">
        <w:t>4103/0200:1</w:t>
      </w:r>
      <w:r w:rsidR="00681A51">
        <w:t>558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1422A" w14:textId="77777777" w:rsidR="002E605E" w:rsidRDefault="002E605E" w:rsidP="003B25C1">
      <w:pPr>
        <w:spacing w:after="0" w:line="240" w:lineRule="auto"/>
      </w:pPr>
      <w:r>
        <w:separator/>
      </w:r>
    </w:p>
  </w:endnote>
  <w:endnote w:type="continuationSeparator" w:id="0">
    <w:p w14:paraId="184A056B" w14:textId="77777777" w:rsidR="002E605E" w:rsidRDefault="002E605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376B8" w14:textId="77777777" w:rsidR="002E605E" w:rsidRDefault="002E605E" w:rsidP="003B25C1">
      <w:pPr>
        <w:spacing w:after="0" w:line="240" w:lineRule="auto"/>
      </w:pPr>
      <w:r>
        <w:separator/>
      </w:r>
    </w:p>
  </w:footnote>
  <w:footnote w:type="continuationSeparator" w:id="0">
    <w:p w14:paraId="2E185D36" w14:textId="77777777" w:rsidR="002E605E" w:rsidRDefault="002E605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C738D"/>
    <w:rsid w:val="002D117D"/>
    <w:rsid w:val="002D3B1A"/>
    <w:rsid w:val="002D5541"/>
    <w:rsid w:val="002D7298"/>
    <w:rsid w:val="002E363A"/>
    <w:rsid w:val="002E605E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4FF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C7811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0F8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1A51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774BE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3A59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241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2024-01-04T13:21:00Z</dcterms:created>
  <dcterms:modified xsi:type="dcterms:W3CDTF">2024-01-04T13:21:00Z</dcterms:modified>
</cp:coreProperties>
</file>