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E82BC46" w:rsidR="00F342EA" w:rsidRDefault="005F5AFB" w:rsidP="00CA5379">
      <w:pPr>
        <w:spacing w:after="0" w:line="360" w:lineRule="auto"/>
        <w:rPr>
          <w:noProof/>
          <w:lang w:eastAsia="lt-LT"/>
        </w:rPr>
      </w:pPr>
      <w:r w:rsidRPr="005F5AFB">
        <w:rPr>
          <w:noProof/>
          <w:lang w:eastAsia="lt-LT"/>
        </w:rPr>
        <w:drawing>
          <wp:inline distT="0" distB="0" distL="0" distR="0" wp14:anchorId="687D9DF2" wp14:editId="1F3DADAC">
            <wp:extent cx="4603750" cy="4216840"/>
            <wp:effectExtent l="0" t="0" r="6350" b="0"/>
            <wp:docPr id="889280738" name="Paveikslėlis 1" descr="Paveikslėlis, kuriame yra žemėlapis, Fotografija iš oro, iš oro, lauk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280738" name="Paveikslėlis 1" descr="Paveikslėlis, kuriame yra žemėlapis, Fotografija iš oro, iš oro, lauk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3820" cy="4226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1741239" w:rsidR="00F342EA" w:rsidRDefault="005F5AFB" w:rsidP="00CA5379">
      <w:pPr>
        <w:spacing w:after="0" w:line="360" w:lineRule="auto"/>
        <w:rPr>
          <w:noProof/>
          <w:lang w:eastAsia="lt-LT"/>
        </w:rPr>
      </w:pPr>
      <w:r w:rsidRPr="005F5AFB">
        <w:rPr>
          <w:noProof/>
          <w:lang w:eastAsia="lt-LT"/>
        </w:rPr>
        <w:drawing>
          <wp:inline distT="0" distB="0" distL="0" distR="0" wp14:anchorId="1CEBE615" wp14:editId="614D9D4F">
            <wp:extent cx="4838700" cy="3967152"/>
            <wp:effectExtent l="0" t="0" r="0" b="0"/>
            <wp:docPr id="1671643728" name="Paveikslėlis 1" descr="Paveikslėlis, kuriame yra tekstas, lin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643728" name="Paveikslėlis 1" descr="Paveikslėlis, kuriame yra tekstas, linij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44660" cy="397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923F4D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64C0D4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22E5D90">
                <wp:simplePos x="0" y="0"/>
                <wp:positionH relativeFrom="margin">
                  <wp:posOffset>2164714</wp:posOffset>
                </wp:positionH>
                <wp:positionV relativeFrom="paragraph">
                  <wp:posOffset>1752599</wp:posOffset>
                </wp:positionV>
                <wp:extent cx="263525" cy="1876425"/>
                <wp:effectExtent l="38100" t="38100" r="222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3525" cy="1876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2E2B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0.45pt;margin-top:138pt;width:20.75pt;height:147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F5AFB" w:rsidRPr="005F5AFB">
        <w:rPr>
          <w:noProof/>
        </w:rPr>
        <w:drawing>
          <wp:inline distT="0" distB="0" distL="0" distR="0" wp14:anchorId="1EA55D44" wp14:editId="48D9C851">
            <wp:extent cx="3740150" cy="3558925"/>
            <wp:effectExtent l="0" t="0" r="0" b="3810"/>
            <wp:docPr id="1652180757" name="Paveikslėlis 1" descr="Paveikslėlis, kuriame yra žemėlapis, tekstas, diagram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180757" name="Paveikslėlis 1" descr="Paveikslėlis, kuriame yra žemėlapis, tekstas, diagrama, linij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44331" cy="356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984DD2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F5AFB" w:rsidRPr="005F5AFB">
        <w:rPr>
          <w:rFonts w:ascii="Verdana" w:hAnsi="Verdana"/>
          <w:b/>
          <w:bCs/>
          <w:i/>
          <w:iCs/>
          <w:sz w:val="18"/>
          <w:szCs w:val="18"/>
        </w:rPr>
        <w:t>4130/0500:145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C8393" w14:textId="77777777" w:rsidR="00443DE8" w:rsidRDefault="00443DE8" w:rsidP="003B25C1">
      <w:pPr>
        <w:spacing w:after="0" w:line="240" w:lineRule="auto"/>
      </w:pPr>
      <w:r>
        <w:separator/>
      </w:r>
    </w:p>
  </w:endnote>
  <w:endnote w:type="continuationSeparator" w:id="0">
    <w:p w14:paraId="53416353" w14:textId="77777777" w:rsidR="00443DE8" w:rsidRDefault="00443DE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F6FA9" w14:textId="77777777" w:rsidR="00443DE8" w:rsidRDefault="00443DE8" w:rsidP="003B25C1">
      <w:pPr>
        <w:spacing w:after="0" w:line="240" w:lineRule="auto"/>
      </w:pPr>
      <w:r>
        <w:separator/>
      </w:r>
    </w:p>
  </w:footnote>
  <w:footnote w:type="continuationSeparator" w:id="0">
    <w:p w14:paraId="54B59E28" w14:textId="77777777" w:rsidR="00443DE8" w:rsidRDefault="00443DE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3DE8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AFB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7DDF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2025-04-17T10:30:00Z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