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29360D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9A63C4E" w:rsidR="00F342EA" w:rsidRDefault="00726B81" w:rsidP="00CA5379">
      <w:pPr>
        <w:spacing w:after="0" w:line="360" w:lineRule="auto"/>
        <w:rPr>
          <w:noProof/>
          <w:lang w:eastAsia="lt-LT"/>
        </w:rPr>
      </w:pPr>
      <w:r w:rsidRPr="00726B81">
        <w:rPr>
          <w:noProof/>
          <w:lang w:eastAsia="lt-LT"/>
        </w:rPr>
        <w:drawing>
          <wp:inline distT="0" distB="0" distL="0" distR="0" wp14:anchorId="796482FB" wp14:editId="6FB2647E">
            <wp:extent cx="4152900" cy="3961155"/>
            <wp:effectExtent l="0" t="0" r="0" b="1270"/>
            <wp:docPr id="661228591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228591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6930" cy="3964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47D6CC3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42701A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1D3068">
                <wp:simplePos x="0" y="0"/>
                <wp:positionH relativeFrom="margin">
                  <wp:posOffset>1630680</wp:posOffset>
                </wp:positionH>
                <wp:positionV relativeFrom="paragraph">
                  <wp:posOffset>1605915</wp:posOffset>
                </wp:positionV>
                <wp:extent cx="977900" cy="2032000"/>
                <wp:effectExtent l="3810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77900" cy="203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CF5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8.4pt;margin-top:126.45pt;width:77pt;height:160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26B81" w:rsidRPr="00726B81">
        <w:rPr>
          <w:noProof/>
        </w:rPr>
        <w:drawing>
          <wp:inline distT="0" distB="0" distL="0" distR="0" wp14:anchorId="6777EFFC" wp14:editId="08BBD158">
            <wp:extent cx="4081967" cy="3675380"/>
            <wp:effectExtent l="0" t="0" r="0" b="1270"/>
            <wp:docPr id="776813254" name="Paveikslėlis 1" descr="Paveikslėlis, kuriame yra žemėlapis, tekstas, diagrama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813254" name="Paveikslėlis 1" descr="Paveikslėlis, kuriame yra žemėlapis, tekstas, diagrama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7461" cy="3680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4549E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26B81" w:rsidRPr="00726B81">
        <w:rPr>
          <w:rFonts w:ascii="Verdana" w:hAnsi="Verdana"/>
          <w:b/>
          <w:bCs/>
          <w:i/>
          <w:iCs/>
          <w:sz w:val="18"/>
          <w:szCs w:val="18"/>
        </w:rPr>
        <w:t>4154/2000:975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1F881" w14:textId="77777777" w:rsidR="007956D0" w:rsidRDefault="007956D0" w:rsidP="003B25C1">
      <w:pPr>
        <w:spacing w:after="0" w:line="240" w:lineRule="auto"/>
      </w:pPr>
      <w:r>
        <w:separator/>
      </w:r>
    </w:p>
  </w:endnote>
  <w:endnote w:type="continuationSeparator" w:id="0">
    <w:p w14:paraId="4B52C3D0" w14:textId="77777777" w:rsidR="007956D0" w:rsidRDefault="007956D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AA29C" w14:textId="77777777" w:rsidR="007956D0" w:rsidRDefault="007956D0" w:rsidP="003B25C1">
      <w:pPr>
        <w:spacing w:after="0" w:line="240" w:lineRule="auto"/>
      </w:pPr>
      <w:r>
        <w:separator/>
      </w:r>
    </w:p>
  </w:footnote>
  <w:footnote w:type="continuationSeparator" w:id="0">
    <w:p w14:paraId="170B8CBC" w14:textId="77777777" w:rsidR="007956D0" w:rsidRDefault="007956D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1883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B81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4BFE"/>
    <w:rsid w:val="007910CA"/>
    <w:rsid w:val="00791D65"/>
    <w:rsid w:val="007943D3"/>
    <w:rsid w:val="007956D0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5BB1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17D7D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2025-12-05T07:28:00Z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