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CC3D79C" w:rsidR="00F342EA" w:rsidRDefault="00556548" w:rsidP="00CA5379">
      <w:pPr>
        <w:spacing w:after="0" w:line="360" w:lineRule="auto"/>
        <w:rPr>
          <w:noProof/>
          <w:lang w:eastAsia="lt-LT"/>
        </w:rPr>
      </w:pPr>
      <w:r w:rsidRPr="00556548">
        <w:rPr>
          <w:noProof/>
          <w:lang w:eastAsia="lt-LT"/>
        </w:rPr>
        <w:drawing>
          <wp:inline distT="0" distB="0" distL="0" distR="0" wp14:anchorId="503322C9" wp14:editId="3C425C30">
            <wp:extent cx="4667250" cy="5965052"/>
            <wp:effectExtent l="0" t="0" r="0" b="0"/>
            <wp:docPr id="9484921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4921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6331" cy="5976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24EBEBD" w14:textId="77777777" w:rsidR="00556548" w:rsidRDefault="00556548" w:rsidP="00CA5379">
      <w:pPr>
        <w:spacing w:after="0" w:line="360" w:lineRule="auto"/>
        <w:rPr>
          <w:noProof/>
          <w:lang w:eastAsia="lt-LT"/>
        </w:rPr>
      </w:pPr>
    </w:p>
    <w:p w14:paraId="06AE0D18" w14:textId="77777777" w:rsidR="00556548" w:rsidRDefault="00556548" w:rsidP="00CA5379">
      <w:pPr>
        <w:spacing w:after="0" w:line="360" w:lineRule="auto"/>
        <w:rPr>
          <w:noProof/>
          <w:lang w:eastAsia="lt-LT"/>
        </w:rPr>
      </w:pPr>
    </w:p>
    <w:p w14:paraId="66996D33" w14:textId="688FC51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5E15E44F" w14:textId="77777777" w:rsidR="00556548" w:rsidRDefault="00556548" w:rsidP="00CA5379">
      <w:pPr>
        <w:spacing w:after="0" w:line="360" w:lineRule="auto"/>
        <w:rPr>
          <w:noProof/>
          <w:lang w:eastAsia="lt-LT"/>
        </w:rPr>
      </w:pPr>
    </w:p>
    <w:p w14:paraId="411C7B0C" w14:textId="77777777" w:rsidR="00556548" w:rsidRDefault="00556548" w:rsidP="00CA5379">
      <w:pPr>
        <w:spacing w:after="0" w:line="360" w:lineRule="auto"/>
        <w:rPr>
          <w:noProof/>
          <w:lang w:eastAsia="lt-LT"/>
        </w:rPr>
      </w:pPr>
    </w:p>
    <w:p w14:paraId="073C16F2" w14:textId="77777777" w:rsidR="00556548" w:rsidRDefault="00556548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069A66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F05D997">
                <wp:simplePos x="0" y="0"/>
                <wp:positionH relativeFrom="margin">
                  <wp:posOffset>2463164</wp:posOffset>
                </wp:positionH>
                <wp:positionV relativeFrom="paragraph">
                  <wp:posOffset>2110104</wp:posOffset>
                </wp:positionV>
                <wp:extent cx="876300" cy="23526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76300" cy="2352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E181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95pt;margin-top:166.15pt;width:69pt;height:185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56548" w:rsidRPr="00556548">
        <w:rPr>
          <w:noProof/>
        </w:rPr>
        <w:drawing>
          <wp:inline distT="0" distB="0" distL="0" distR="0" wp14:anchorId="40208F23" wp14:editId="3E2615E7">
            <wp:extent cx="4705350" cy="4408031"/>
            <wp:effectExtent l="0" t="0" r="0" b="0"/>
            <wp:docPr id="15571060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10600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07624" cy="441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76B3EB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56548" w:rsidRPr="00556548">
        <w:rPr>
          <w:rFonts w:ascii="Verdana" w:hAnsi="Verdana"/>
          <w:b/>
          <w:bCs/>
          <w:i/>
          <w:iCs/>
          <w:sz w:val="18"/>
          <w:szCs w:val="18"/>
        </w:rPr>
        <w:t>4110/0600:682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53C98" w14:textId="77777777" w:rsidR="00CC15C3" w:rsidRDefault="00CC15C3" w:rsidP="003B25C1">
      <w:pPr>
        <w:spacing w:after="0" w:line="240" w:lineRule="auto"/>
      </w:pPr>
      <w:r>
        <w:separator/>
      </w:r>
    </w:p>
  </w:endnote>
  <w:endnote w:type="continuationSeparator" w:id="0">
    <w:p w14:paraId="16C8639A" w14:textId="77777777" w:rsidR="00CC15C3" w:rsidRDefault="00CC15C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C72276" w14:textId="77777777" w:rsidR="00CC15C3" w:rsidRDefault="00CC15C3" w:rsidP="003B25C1">
      <w:pPr>
        <w:spacing w:after="0" w:line="240" w:lineRule="auto"/>
      </w:pPr>
      <w:r>
        <w:separator/>
      </w:r>
    </w:p>
  </w:footnote>
  <w:footnote w:type="continuationSeparator" w:id="0">
    <w:p w14:paraId="73E187A2" w14:textId="77777777" w:rsidR="00CC15C3" w:rsidRDefault="00CC15C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56548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15C3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07AA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120</Words>
  <Characters>69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2024-08-23T11:20:00Z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