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075140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763C0BF" w:rsidR="00F342EA" w:rsidRDefault="000F5BF6" w:rsidP="00CA5379">
      <w:pPr>
        <w:spacing w:after="0" w:line="360" w:lineRule="auto"/>
        <w:rPr>
          <w:noProof/>
          <w:lang w:eastAsia="lt-LT"/>
        </w:rPr>
      </w:pPr>
      <w:r w:rsidRPr="000F5BF6">
        <w:rPr>
          <w:noProof/>
          <w:lang w:eastAsia="lt-LT"/>
        </w:rPr>
        <w:drawing>
          <wp:inline distT="0" distB="0" distL="0" distR="0" wp14:anchorId="38E6273E" wp14:editId="281116AE">
            <wp:extent cx="5181600" cy="4566023"/>
            <wp:effectExtent l="0" t="0" r="0" b="6350"/>
            <wp:docPr id="18559107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9107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7975" cy="457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1CBB6B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3E315CA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5E944A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B191FAB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E0965B8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4593B97E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62914D9F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67AAEF7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8CED3A6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6B34529C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6DF3528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4A36A2B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7742955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C97DB5" w14:textId="77777777" w:rsidR="00594432" w:rsidRDefault="00594432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D4DE25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A2E429E">
                <wp:simplePos x="0" y="0"/>
                <wp:positionH relativeFrom="margin">
                  <wp:posOffset>1310640</wp:posOffset>
                </wp:positionH>
                <wp:positionV relativeFrom="paragraph">
                  <wp:posOffset>2719704</wp:posOffset>
                </wp:positionV>
                <wp:extent cx="1171575" cy="16478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71575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B342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03.2pt;margin-top:214.15pt;width:92.25pt;height:129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7vO4gEAALADAAAOAAAAZHJzL2Uyb0RvYy54bWysU01v2zAMvQ/YfxB0XxwHS9MZcXpI1+3Q&#10;bQHa7a7owxYmiwKlxM6/n6gGyT6wyzAfBNEkHx8fqfXdNDh21Bgt+JbXszln2ktQ1nct//r88OaW&#10;s5iEV8KB1y0/6cjvNq9frcfQ6AX04JRGlkF8bMbQ8j6l0FRVlL0eRJxB0D47DeAgUjaxqxSKMaMP&#10;rlrM5zfVCKgCgtQx5r/3L06+KfjGaJm+GBN1Yq7lmVsqJ5ZzT2e1WYumQxF6K880xD+wGIT1uegF&#10;6l4kwQ5o/4AarESIYNJMwlCBMVbq0kPupp7/1s1TL4IuvWRxYrjIFP8frPx83PodEnU5+afwCPJ7&#10;ZB62vfCdLgSeTyEPriapqjHE5pJCRgw7ZPvxE6gcIw4JigqTwYEZZ8NHSiy3b3SjMrlnNpUBnC4D&#10;0FNiMv+s61W9XC05k9lX37xd3S6Wpa5oCJLSA8b0QcPA6NLymFDYrk9b8D4PG/CliDg+xkSErwmU&#10;7OHBOldm7jwbW/5umQuQJ4KzipzFwG6/dciOgramfGcWv4QhHLwqYL0W6r1XLBWpfN50TuiDVpw5&#10;nR8G3UpkEtZdIxPaLLP7S3Qm7/xZdNKZljo2e1CnHVJvZOW1KF2eV5j27me7RF0f2uYHAAAA//8D&#10;AFBLAwQUAAYACAAAACEAMIx5GeEAAAALAQAADwAAAGRycy9kb3ducmV2LnhtbEyPwU7DMBBE70j8&#10;g7VI3KjdNApJyKZCSJwAIdpeuLmxm0SN127spuHvMSd6XM3TzNtqPZuBTXr0vSWE5UIA09RY1VOL&#10;sNu+PuTAfJCk5GBJI/xoD+v69qaSpbIX+tLTJrQslpAvJUIXgis5902njfQL6zTF7GBHI0M8x5ar&#10;UV5iuRl4IkTGjewpLnTS6ZdON8fN2SAchGs+i+2bOp1cOrXv3zu3/Dgi3t/Nz0/Agp7DPwx/+lEd&#10;6ui0t2dSng0IicjSiCKkSb4CFolVIQpge4Qsf8yB1xW//qH+BQAA//8DAFBLAQItABQABgAIAAAA&#10;IQC2gziS/gAAAOEBAAATAAAAAAAAAAAAAAAAAAAAAABbQ29udGVudF9UeXBlc10ueG1sUEsBAi0A&#10;FAAGAAgAAAAhADj9If/WAAAAlAEAAAsAAAAAAAAAAAAAAAAALwEAAF9yZWxzLy5yZWxzUEsBAi0A&#10;FAAGAAgAAAAhAPTru87iAQAAsAMAAA4AAAAAAAAAAAAAAAAALgIAAGRycy9lMm9Eb2MueG1sUEsB&#10;Ai0AFAAGAAgAAAAhADCMeRn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F316F" w:rsidRPr="003F316F">
        <w:rPr>
          <w:noProof/>
        </w:rPr>
        <w:drawing>
          <wp:inline distT="0" distB="0" distL="0" distR="0" wp14:anchorId="1FF16081" wp14:editId="70FEF0C0">
            <wp:extent cx="4114800" cy="4149969"/>
            <wp:effectExtent l="0" t="0" r="0" b="3175"/>
            <wp:docPr id="467719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719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9882" cy="415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626163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3F316F">
        <w:rPr>
          <w:rFonts w:ascii="Verdana" w:hAnsi="Verdana"/>
          <w:b/>
          <w:bCs/>
          <w:i/>
          <w:iCs/>
          <w:sz w:val="18"/>
          <w:szCs w:val="18"/>
        </w:rPr>
        <w:t>22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3F316F">
        <w:rPr>
          <w:rFonts w:ascii="Verdana" w:hAnsi="Verdana"/>
          <w:b/>
          <w:bCs/>
          <w:i/>
          <w:iCs/>
          <w:sz w:val="18"/>
          <w:szCs w:val="18"/>
        </w:rPr>
        <w:t>100</w:t>
      </w:r>
      <w:r w:rsidR="000F5BF6">
        <w:rPr>
          <w:rFonts w:ascii="Verdana" w:hAnsi="Verdana"/>
          <w:b/>
          <w:bCs/>
          <w:i/>
          <w:iCs/>
          <w:sz w:val="18"/>
          <w:szCs w:val="18"/>
        </w:rPr>
        <w:t>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689390" w14:textId="77777777" w:rsidR="00041E5A" w:rsidRDefault="00041E5A" w:rsidP="003B25C1">
      <w:pPr>
        <w:spacing w:after="0" w:line="240" w:lineRule="auto"/>
      </w:pPr>
      <w:r>
        <w:separator/>
      </w:r>
    </w:p>
  </w:endnote>
  <w:endnote w:type="continuationSeparator" w:id="0">
    <w:p w14:paraId="2B1EA94E" w14:textId="77777777" w:rsidR="00041E5A" w:rsidRDefault="00041E5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AB2D0C" w14:textId="77777777" w:rsidR="00041E5A" w:rsidRDefault="00041E5A" w:rsidP="003B25C1">
      <w:pPr>
        <w:spacing w:after="0" w:line="240" w:lineRule="auto"/>
      </w:pPr>
      <w:r>
        <w:separator/>
      </w:r>
    </w:p>
  </w:footnote>
  <w:footnote w:type="continuationSeparator" w:id="0">
    <w:p w14:paraId="1E7429B3" w14:textId="77777777" w:rsidR="00041E5A" w:rsidRDefault="00041E5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1E5A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5BF6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3D9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06D1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316F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432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D671C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3065"/>
    <w:rsid w:val="00884F5F"/>
    <w:rsid w:val="008855A8"/>
    <w:rsid w:val="008930C6"/>
    <w:rsid w:val="00895A0F"/>
    <w:rsid w:val="00896F01"/>
    <w:rsid w:val="00897DDE"/>
    <w:rsid w:val="008A1C47"/>
    <w:rsid w:val="008A2BA4"/>
    <w:rsid w:val="008A4FD7"/>
    <w:rsid w:val="008B2F33"/>
    <w:rsid w:val="008B465B"/>
    <w:rsid w:val="008B46A1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3B16"/>
    <w:rsid w:val="00D14FC4"/>
    <w:rsid w:val="00D16E92"/>
    <w:rsid w:val="00D16F6C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2024-08-13T11:57:00Z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