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56678E0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346DACA" w:rsidR="00F342EA" w:rsidRDefault="00802F95" w:rsidP="00CA5379">
      <w:pPr>
        <w:spacing w:after="0" w:line="360" w:lineRule="auto"/>
        <w:rPr>
          <w:noProof/>
          <w:lang w:eastAsia="lt-LT"/>
        </w:rPr>
      </w:pPr>
      <w:r w:rsidRPr="00802F95">
        <w:rPr>
          <w:noProof/>
          <w:lang w:eastAsia="lt-LT"/>
        </w:rPr>
        <w:drawing>
          <wp:inline distT="0" distB="0" distL="0" distR="0" wp14:anchorId="604446E1" wp14:editId="3DB47450">
            <wp:extent cx="6120130" cy="4919980"/>
            <wp:effectExtent l="0" t="0" r="0" b="0"/>
            <wp:docPr id="17575325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53257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1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496C960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67FB1C8" w14:textId="77777777" w:rsidR="001349E7" w:rsidRDefault="001349E7" w:rsidP="00CA5379">
      <w:pPr>
        <w:spacing w:after="0" w:line="360" w:lineRule="auto"/>
        <w:rPr>
          <w:noProof/>
          <w:lang w:eastAsia="lt-LT"/>
        </w:rPr>
      </w:pPr>
    </w:p>
    <w:p w14:paraId="0EE73B8B" w14:textId="77777777" w:rsidR="001349E7" w:rsidRDefault="001349E7" w:rsidP="00CA5379">
      <w:pPr>
        <w:spacing w:after="0" w:line="360" w:lineRule="auto"/>
        <w:rPr>
          <w:noProof/>
          <w:lang w:eastAsia="lt-LT"/>
        </w:rPr>
      </w:pPr>
    </w:p>
    <w:p w14:paraId="5EDCE7C2" w14:textId="77777777" w:rsidR="001349E7" w:rsidRDefault="001349E7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626462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CD58B2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7CF3C1C">
                <wp:simplePos x="0" y="0"/>
                <wp:positionH relativeFrom="margin">
                  <wp:posOffset>2425065</wp:posOffset>
                </wp:positionH>
                <wp:positionV relativeFrom="paragraph">
                  <wp:posOffset>2313305</wp:posOffset>
                </wp:positionV>
                <wp:extent cx="378460" cy="3409950"/>
                <wp:effectExtent l="0" t="38100" r="5969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8460" cy="3409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EF4B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82.15pt;width:29.8pt;height:268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02F95" w:rsidRPr="00802F95">
        <w:rPr>
          <w:noProof/>
        </w:rPr>
        <w:drawing>
          <wp:inline distT="0" distB="0" distL="0" distR="0" wp14:anchorId="17487DF6" wp14:editId="167C1F4B">
            <wp:extent cx="6120130" cy="5252720"/>
            <wp:effectExtent l="0" t="0" r="0" b="5080"/>
            <wp:docPr id="197951643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51643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5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F75A4E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02F95" w:rsidRPr="00117B90">
        <w:rPr>
          <w:bCs/>
          <w:color w:val="000000"/>
          <w:u w:val="single"/>
        </w:rPr>
        <w:t>4112/0200:234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F10DD5" w14:textId="77777777" w:rsidR="000B5151" w:rsidRDefault="000B5151" w:rsidP="003B25C1">
      <w:pPr>
        <w:spacing w:after="0" w:line="240" w:lineRule="auto"/>
      </w:pPr>
      <w:r>
        <w:separator/>
      </w:r>
    </w:p>
  </w:endnote>
  <w:endnote w:type="continuationSeparator" w:id="0">
    <w:p w14:paraId="595E85E6" w14:textId="77777777" w:rsidR="000B5151" w:rsidRDefault="000B515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94A5F6" w14:textId="77777777" w:rsidR="000B5151" w:rsidRDefault="000B5151" w:rsidP="003B25C1">
      <w:pPr>
        <w:spacing w:after="0" w:line="240" w:lineRule="auto"/>
      </w:pPr>
      <w:r>
        <w:separator/>
      </w:r>
    </w:p>
  </w:footnote>
  <w:footnote w:type="continuationSeparator" w:id="0">
    <w:p w14:paraId="4302F45E" w14:textId="77777777" w:rsidR="000B5151" w:rsidRDefault="000B515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B5151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49E7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120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479BC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5E1C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2F95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1EED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3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2024-06-13T12:11:00Z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