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F12EBA6" w:rsidR="00F342EA" w:rsidRDefault="002709A4" w:rsidP="00CA5379">
      <w:pPr>
        <w:spacing w:after="0" w:line="360" w:lineRule="auto"/>
        <w:rPr>
          <w:noProof/>
          <w:lang w:eastAsia="lt-LT"/>
        </w:rPr>
      </w:pPr>
      <w:r w:rsidRPr="002709A4">
        <w:rPr>
          <w:noProof/>
          <w:lang w:eastAsia="lt-LT"/>
        </w:rPr>
        <w:drawing>
          <wp:inline distT="0" distB="0" distL="0" distR="0" wp14:anchorId="33E70A16" wp14:editId="560796E7">
            <wp:extent cx="4314825" cy="3668362"/>
            <wp:effectExtent l="0" t="0" r="0" b="8890"/>
            <wp:docPr id="1986797879" name="Paveikslėlis 1" descr="Paveikslėlis, kuriame yra žemėlapis, Fotografija iš oro, Vaizdas iš paukščio skrydžio,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6797879" name="Paveikslėlis 1" descr="Paveikslėlis, kuriame yra žemėlapis, Fotografija iš oro, Vaizdas iš paukščio skrydžio,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22474" cy="3674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4FA2539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A5909A1">
                <wp:simplePos x="0" y="0"/>
                <wp:positionH relativeFrom="margin">
                  <wp:posOffset>2282189</wp:posOffset>
                </wp:positionH>
                <wp:positionV relativeFrom="paragraph">
                  <wp:posOffset>1924049</wp:posOffset>
                </wp:positionV>
                <wp:extent cx="142875" cy="17049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2875" cy="1704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E962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9.7pt;margin-top:151.5pt;width:11.25pt;height:134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2709A4" w:rsidRPr="002709A4">
        <w:rPr>
          <w:noProof/>
        </w:rPr>
        <w:drawing>
          <wp:inline distT="0" distB="0" distL="0" distR="0" wp14:anchorId="6B72F550" wp14:editId="3137A55C">
            <wp:extent cx="3590925" cy="3444129"/>
            <wp:effectExtent l="0" t="0" r="0" b="4445"/>
            <wp:docPr id="359930641" name="Paveikslėlis 1" descr="Paveikslėlis, kuriame yra žemėlapis, tekstas, Planas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930641" name="Paveikslėlis 1" descr="Paveikslėlis, kuriame yra žemėlapis, tekstas, Planas, diagram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00752" cy="3453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3D1464A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93BE7" w:rsidRPr="00993BE7">
        <w:rPr>
          <w:rFonts w:ascii="Verdana" w:hAnsi="Verdana"/>
          <w:b/>
          <w:bCs/>
          <w:i/>
          <w:iCs/>
          <w:sz w:val="18"/>
          <w:szCs w:val="18"/>
        </w:rPr>
        <w:t>4152/0500:331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18619" w14:textId="77777777" w:rsidR="00754B5F" w:rsidRDefault="00754B5F" w:rsidP="003B25C1">
      <w:pPr>
        <w:spacing w:after="0" w:line="240" w:lineRule="auto"/>
      </w:pPr>
      <w:r>
        <w:separator/>
      </w:r>
    </w:p>
  </w:endnote>
  <w:endnote w:type="continuationSeparator" w:id="0">
    <w:p w14:paraId="70C6AF0C" w14:textId="77777777" w:rsidR="00754B5F" w:rsidRDefault="00754B5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16CB76" w14:textId="77777777" w:rsidR="00754B5F" w:rsidRDefault="00754B5F" w:rsidP="003B25C1">
      <w:pPr>
        <w:spacing w:after="0" w:line="240" w:lineRule="auto"/>
      </w:pPr>
      <w:r>
        <w:separator/>
      </w:r>
    </w:p>
  </w:footnote>
  <w:footnote w:type="continuationSeparator" w:id="0">
    <w:p w14:paraId="76DD54CB" w14:textId="77777777" w:rsidR="00754B5F" w:rsidRDefault="00754B5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09A4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2C78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4B5F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2025-08-06T11:27:00Z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