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62B2477B" w:rsidR="00F342EA" w:rsidRDefault="004309B5" w:rsidP="00CA5379">
      <w:pPr>
        <w:spacing w:after="0" w:line="360" w:lineRule="auto"/>
        <w:rPr>
          <w:noProof/>
          <w:lang w:eastAsia="lt-LT"/>
        </w:rPr>
      </w:pPr>
      <w:r w:rsidRPr="004309B5">
        <w:rPr>
          <w:noProof/>
          <w:lang w:eastAsia="lt-LT"/>
        </w:rPr>
        <w:drawing>
          <wp:inline distT="0" distB="0" distL="0" distR="0" wp14:anchorId="6C6D226E" wp14:editId="13FCD8E0">
            <wp:extent cx="4527550" cy="4338237"/>
            <wp:effectExtent l="0" t="0" r="6350" b="5715"/>
            <wp:docPr id="700597146" name="Paveikslėlis 1" descr="Paveikslėlis, kuriame yra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0597146" name="Paveikslėlis 1" descr="Paveikslėlis, kuriame yra žemėlapis, teksta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33808" cy="4344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2ECF5180" w14:textId="464C39B5" w:rsidR="00A80807" w:rsidRDefault="004309B5" w:rsidP="00CA5379">
      <w:pPr>
        <w:spacing w:after="0" w:line="360" w:lineRule="auto"/>
        <w:rPr>
          <w:noProof/>
          <w:lang w:eastAsia="lt-LT"/>
        </w:rPr>
      </w:pPr>
      <w:r w:rsidRPr="004309B5">
        <w:rPr>
          <w:noProof/>
          <w:lang w:eastAsia="lt-LT"/>
        </w:rPr>
        <w:drawing>
          <wp:inline distT="0" distB="0" distL="0" distR="0" wp14:anchorId="62F8C028" wp14:editId="1315CC53">
            <wp:extent cx="3205480" cy="3861343"/>
            <wp:effectExtent l="0" t="0" r="0" b="6350"/>
            <wp:docPr id="1557089921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7089921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211837" cy="3869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443BD37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FA43F8E">
                <wp:simplePos x="0" y="0"/>
                <wp:positionH relativeFrom="margin">
                  <wp:posOffset>2428239</wp:posOffset>
                </wp:positionH>
                <wp:positionV relativeFrom="paragraph">
                  <wp:posOffset>2457450</wp:posOffset>
                </wp:positionV>
                <wp:extent cx="384175" cy="1339850"/>
                <wp:effectExtent l="0" t="38100" r="53975" b="127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84175" cy="1339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126FF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1.2pt;margin-top:193.5pt;width:30.25pt;height:105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4309B5" w:rsidRPr="004309B5">
        <w:rPr>
          <w:noProof/>
        </w:rPr>
        <w:drawing>
          <wp:inline distT="0" distB="0" distL="0" distR="0" wp14:anchorId="65BEE708" wp14:editId="5680B837">
            <wp:extent cx="4327933" cy="3710940"/>
            <wp:effectExtent l="0" t="0" r="0" b="3810"/>
            <wp:docPr id="157365727" name="Paveikslėlis 1" descr="Paveikslėlis, kuriame yra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365727" name="Paveikslėlis 1" descr="Paveikslėlis, kuriame yra žemėlapis, tekstas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36632" cy="3718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205B1E22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4309B5" w:rsidRPr="004309B5">
        <w:rPr>
          <w:rFonts w:ascii="Verdana" w:hAnsi="Verdana"/>
          <w:b/>
          <w:bCs/>
          <w:i/>
          <w:iCs/>
          <w:sz w:val="18"/>
          <w:szCs w:val="18"/>
        </w:rPr>
        <w:t>4184/0400:1140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119551" w14:textId="77777777" w:rsidR="0027330D" w:rsidRDefault="0027330D" w:rsidP="003B25C1">
      <w:pPr>
        <w:spacing w:after="0" w:line="240" w:lineRule="auto"/>
      </w:pPr>
      <w:r>
        <w:separator/>
      </w:r>
    </w:p>
  </w:endnote>
  <w:endnote w:type="continuationSeparator" w:id="0">
    <w:p w14:paraId="79C2965B" w14:textId="77777777" w:rsidR="0027330D" w:rsidRDefault="0027330D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AAAC12" w14:textId="77777777" w:rsidR="0027330D" w:rsidRDefault="0027330D" w:rsidP="003B25C1">
      <w:pPr>
        <w:spacing w:after="0" w:line="240" w:lineRule="auto"/>
      </w:pPr>
      <w:r>
        <w:separator/>
      </w:r>
    </w:p>
  </w:footnote>
  <w:footnote w:type="continuationSeparator" w:id="0">
    <w:p w14:paraId="7FB9A98F" w14:textId="77777777" w:rsidR="0027330D" w:rsidRDefault="0027330D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1AE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30D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09B5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16</TotalTime>
  <Pages>1</Pages>
  <Words>154</Words>
  <Characters>88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12</cp:revision>
  <cp:lastPrinted>2020-01-07T07:24:00Z</cp:lastPrinted>
  <dcterms:created xsi:type="dcterms:W3CDTF">2024-02-23T15:46:00Z</dcterms:created>
  <dcterms:modified xsi:type="dcterms:W3CDTF">2025-06-27T10:37:00Z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