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97B4B7A" w:rsidR="00F342EA" w:rsidRDefault="008F5EFC" w:rsidP="00CA5379">
      <w:pPr>
        <w:spacing w:after="0" w:line="360" w:lineRule="auto"/>
        <w:rPr>
          <w:noProof/>
          <w:lang w:eastAsia="lt-LT"/>
        </w:rPr>
      </w:pPr>
      <w:r w:rsidRPr="008F5EFC">
        <w:rPr>
          <w:noProof/>
          <w:lang w:eastAsia="lt-LT"/>
        </w:rPr>
        <w:drawing>
          <wp:inline distT="0" distB="0" distL="0" distR="0" wp14:anchorId="2A0B56E5" wp14:editId="75A9CE51">
            <wp:extent cx="3956050" cy="4192477"/>
            <wp:effectExtent l="0" t="0" r="6350" b="0"/>
            <wp:docPr id="2139186111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186111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2639" cy="419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08B5B04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E27BC06" w:rsidR="00F342EA" w:rsidRDefault="008F5EFC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3DAFE8C">
                <wp:simplePos x="0" y="0"/>
                <wp:positionH relativeFrom="margin">
                  <wp:posOffset>983615</wp:posOffset>
                </wp:positionH>
                <wp:positionV relativeFrom="paragraph">
                  <wp:posOffset>1818005</wp:posOffset>
                </wp:positionV>
                <wp:extent cx="679450" cy="2209800"/>
                <wp:effectExtent l="0" t="38100" r="63500" b="190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9450" cy="2209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BDB2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43.15pt;width:53.5pt;height:17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8F5EFC">
        <w:rPr>
          <w:noProof/>
          <w:lang w:eastAsia="lt-LT"/>
        </w:rPr>
        <w:drawing>
          <wp:inline distT="0" distB="0" distL="0" distR="0" wp14:anchorId="1D0942A1" wp14:editId="6304DF20">
            <wp:extent cx="3676650" cy="3978777"/>
            <wp:effectExtent l="0" t="0" r="0" b="3175"/>
            <wp:docPr id="60069375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69375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94706" cy="3998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4A986D71" w:rsidR="00A80807" w:rsidRDefault="008F5EFC" w:rsidP="00CA5379">
      <w:pPr>
        <w:spacing w:after="0" w:line="360" w:lineRule="auto"/>
        <w:rPr>
          <w:noProof/>
          <w:lang w:eastAsia="lt-LT"/>
        </w:rPr>
      </w:pPr>
      <w:r w:rsidRPr="008F5EFC">
        <w:rPr>
          <w:rFonts w:ascii="Verdana" w:hAnsi="Verdana"/>
          <w:b/>
          <w:bCs/>
          <w:i/>
          <w:iCs/>
          <w:sz w:val="18"/>
          <w:szCs w:val="18"/>
        </w:rPr>
        <w:t>4147/0400:226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A36413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DFA4786">
                <wp:simplePos x="0" y="0"/>
                <wp:positionH relativeFrom="margin">
                  <wp:posOffset>1929764</wp:posOffset>
                </wp:positionH>
                <wp:positionV relativeFrom="paragraph">
                  <wp:posOffset>2095500</wp:posOffset>
                </wp:positionV>
                <wp:extent cx="498475" cy="1701800"/>
                <wp:effectExtent l="57150" t="38100" r="34925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8475" cy="1701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D46F5" id="AutoShape 13" o:spid="_x0000_s1026" type="#_x0000_t32" style="position:absolute;margin-left:151.95pt;margin-top:165pt;width:39.25pt;height:134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F5EFC" w:rsidRPr="008F5EFC">
        <w:rPr>
          <w:noProof/>
        </w:rPr>
        <w:drawing>
          <wp:inline distT="0" distB="0" distL="0" distR="0" wp14:anchorId="1E6F9E77" wp14:editId="423C7D5B">
            <wp:extent cx="3388553" cy="3694430"/>
            <wp:effectExtent l="0" t="0" r="2540" b="1270"/>
            <wp:docPr id="5531309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1309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95226" cy="3701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B8782E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F5EFC" w:rsidRPr="008F5EFC">
        <w:rPr>
          <w:rFonts w:ascii="Verdana" w:hAnsi="Verdana"/>
          <w:b/>
          <w:bCs/>
          <w:i/>
          <w:iCs/>
          <w:sz w:val="18"/>
          <w:szCs w:val="18"/>
        </w:rPr>
        <w:t>4147/0400:226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BC21E" w14:textId="77777777" w:rsidR="003B7CAF" w:rsidRDefault="003B7CAF" w:rsidP="003B25C1">
      <w:pPr>
        <w:spacing w:after="0" w:line="240" w:lineRule="auto"/>
      </w:pPr>
      <w:r>
        <w:separator/>
      </w:r>
    </w:p>
  </w:endnote>
  <w:endnote w:type="continuationSeparator" w:id="0">
    <w:p w14:paraId="67F6BC27" w14:textId="77777777" w:rsidR="003B7CAF" w:rsidRDefault="003B7CA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528D9" w14:textId="77777777" w:rsidR="003B7CAF" w:rsidRDefault="003B7CAF" w:rsidP="003B25C1">
      <w:pPr>
        <w:spacing w:after="0" w:line="240" w:lineRule="auto"/>
      </w:pPr>
      <w:r>
        <w:separator/>
      </w:r>
    </w:p>
  </w:footnote>
  <w:footnote w:type="continuationSeparator" w:id="0">
    <w:p w14:paraId="37426018" w14:textId="77777777" w:rsidR="003B7CAF" w:rsidRDefault="003B7CA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B7CAF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4B4B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5EFC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2025-10-01T10:47:00Z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