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2CCFF9E4" w:rsidR="00F342EA" w:rsidRDefault="00530BD1" w:rsidP="00CA5379">
      <w:pPr>
        <w:spacing w:after="0" w:line="360" w:lineRule="auto"/>
        <w:rPr>
          <w:noProof/>
          <w:lang w:eastAsia="lt-LT"/>
        </w:rPr>
      </w:pPr>
      <w:r w:rsidRPr="00530BD1">
        <w:rPr>
          <w:noProof/>
          <w:lang w:eastAsia="lt-LT"/>
        </w:rPr>
        <w:drawing>
          <wp:inline distT="0" distB="0" distL="0" distR="0" wp14:anchorId="41B26583" wp14:editId="2DDB221F">
            <wp:extent cx="6120130" cy="4093210"/>
            <wp:effectExtent l="0" t="0" r="0" b="2540"/>
            <wp:docPr id="33893739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93739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9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C6B5A4A" w14:textId="77777777" w:rsidR="00530BD1" w:rsidRDefault="00530BD1" w:rsidP="00CA5379">
      <w:pPr>
        <w:spacing w:after="0" w:line="360" w:lineRule="auto"/>
        <w:rPr>
          <w:noProof/>
          <w:lang w:eastAsia="lt-LT"/>
        </w:rPr>
      </w:pPr>
    </w:p>
    <w:p w14:paraId="06D764A6" w14:textId="77777777" w:rsidR="00530BD1" w:rsidRDefault="00530BD1" w:rsidP="00CA5379">
      <w:pPr>
        <w:spacing w:after="0" w:line="360" w:lineRule="auto"/>
        <w:rPr>
          <w:noProof/>
          <w:lang w:eastAsia="lt-LT"/>
        </w:rPr>
      </w:pPr>
    </w:p>
    <w:p w14:paraId="5FD94A80" w14:textId="496C960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67FB1C8" w14:textId="77777777" w:rsidR="001349E7" w:rsidRDefault="001349E7" w:rsidP="00CA5379">
      <w:pPr>
        <w:spacing w:after="0" w:line="360" w:lineRule="auto"/>
        <w:rPr>
          <w:noProof/>
          <w:lang w:eastAsia="lt-LT"/>
        </w:rPr>
      </w:pPr>
    </w:p>
    <w:p w14:paraId="0EE73B8B" w14:textId="77777777" w:rsidR="001349E7" w:rsidRDefault="001349E7" w:rsidP="00CA5379">
      <w:pPr>
        <w:spacing w:after="0" w:line="360" w:lineRule="auto"/>
        <w:rPr>
          <w:noProof/>
          <w:lang w:eastAsia="lt-LT"/>
        </w:rPr>
      </w:pPr>
    </w:p>
    <w:p w14:paraId="5EDCE7C2" w14:textId="77777777" w:rsidR="001349E7" w:rsidRDefault="001349E7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3626462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4E611F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395D683">
                <wp:simplePos x="0" y="0"/>
                <wp:positionH relativeFrom="margin">
                  <wp:posOffset>2431415</wp:posOffset>
                </wp:positionH>
                <wp:positionV relativeFrom="paragraph">
                  <wp:posOffset>2313305</wp:posOffset>
                </wp:positionV>
                <wp:extent cx="372110" cy="3435350"/>
                <wp:effectExtent l="0" t="38100" r="66040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72110" cy="3435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7675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45pt;margin-top:182.15pt;width:29.3pt;height:270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30BD1" w:rsidRPr="00530BD1">
        <w:rPr>
          <w:noProof/>
        </w:rPr>
        <w:drawing>
          <wp:inline distT="0" distB="0" distL="0" distR="0" wp14:anchorId="594B0478" wp14:editId="592ADD25">
            <wp:extent cx="6120130" cy="5296535"/>
            <wp:effectExtent l="0" t="0" r="0" b="0"/>
            <wp:docPr id="32884519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84519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296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3BD99C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30BD1" w:rsidRPr="00117B90">
        <w:rPr>
          <w:bCs/>
          <w:color w:val="000000"/>
          <w:u w:val="single"/>
        </w:rPr>
        <w:t>4107</w:t>
      </w:r>
      <w:r w:rsidR="00530BD1">
        <w:rPr>
          <w:bCs/>
          <w:color w:val="000000"/>
          <w:u w:val="single"/>
        </w:rPr>
        <w:t>/</w:t>
      </w:r>
      <w:r w:rsidR="00530BD1" w:rsidRPr="00117B90">
        <w:rPr>
          <w:bCs/>
          <w:color w:val="000000"/>
          <w:u w:val="single"/>
        </w:rPr>
        <w:t>0600</w:t>
      </w:r>
      <w:r w:rsidR="00530BD1">
        <w:rPr>
          <w:bCs/>
          <w:color w:val="000000"/>
          <w:u w:val="single"/>
        </w:rPr>
        <w:t>:</w:t>
      </w:r>
      <w:r w:rsidR="00530BD1" w:rsidRPr="00117B90">
        <w:rPr>
          <w:bCs/>
          <w:color w:val="000000"/>
          <w:u w:val="single"/>
        </w:rPr>
        <w:t>0703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7F22FB" w14:textId="77777777" w:rsidR="00D5385F" w:rsidRDefault="00D5385F" w:rsidP="003B25C1">
      <w:pPr>
        <w:spacing w:after="0" w:line="240" w:lineRule="auto"/>
      </w:pPr>
      <w:r>
        <w:separator/>
      </w:r>
    </w:p>
  </w:endnote>
  <w:endnote w:type="continuationSeparator" w:id="0">
    <w:p w14:paraId="3342B373" w14:textId="77777777" w:rsidR="00D5385F" w:rsidRDefault="00D5385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541489" w14:textId="77777777" w:rsidR="00D5385F" w:rsidRDefault="00D5385F" w:rsidP="003B25C1">
      <w:pPr>
        <w:spacing w:after="0" w:line="240" w:lineRule="auto"/>
      </w:pPr>
      <w:r>
        <w:separator/>
      </w:r>
    </w:p>
  </w:footnote>
  <w:footnote w:type="continuationSeparator" w:id="0">
    <w:p w14:paraId="20300652" w14:textId="77777777" w:rsidR="00D5385F" w:rsidRDefault="00D5385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49E7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120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0BD1"/>
    <w:rsid w:val="005315F8"/>
    <w:rsid w:val="00534ABD"/>
    <w:rsid w:val="005375A7"/>
    <w:rsid w:val="005451D4"/>
    <w:rsid w:val="005479BC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5E1C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1EED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385F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3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2024-06-13T12:14:00Z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