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03C9A1FF" w:rsidR="00F342EA" w:rsidRDefault="006E3DAD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69587619" wp14:editId="7CBD7534">
            <wp:extent cx="5678226" cy="3729162"/>
            <wp:effectExtent l="0" t="0" r="0" b="5080"/>
            <wp:docPr id="15131992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319929" name=""/>
                    <pic:cNvPicPr/>
                  </pic:nvPicPr>
                  <pic:blipFill rotWithShape="1">
                    <a:blip r:embed="rId7"/>
                    <a:srcRect l="15593" t="17324" r="24256" b="12443"/>
                    <a:stretch/>
                  </pic:blipFill>
                  <pic:spPr bwMode="auto">
                    <a:xfrm>
                      <a:off x="0" y="0"/>
                      <a:ext cx="5689475" cy="3736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0122D61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559B6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31F4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495DBF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8B3938F">
                <wp:simplePos x="0" y="0"/>
                <wp:positionH relativeFrom="page">
                  <wp:posOffset>3442916</wp:posOffset>
                </wp:positionH>
                <wp:positionV relativeFrom="paragraph">
                  <wp:posOffset>1431594</wp:posOffset>
                </wp:positionV>
                <wp:extent cx="443202" cy="1870213"/>
                <wp:effectExtent l="0" t="38100" r="52705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43202" cy="187021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8EC4A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71.1pt;margin-top:112.7pt;width:34.9pt;height:147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6E3DAD">
        <w:rPr>
          <w:noProof/>
        </w:rPr>
        <w:drawing>
          <wp:inline distT="0" distB="0" distL="0" distR="0" wp14:anchorId="3423C3C2" wp14:editId="6761C8F0">
            <wp:extent cx="5462546" cy="3140123"/>
            <wp:effectExtent l="0" t="0" r="5080" b="3175"/>
            <wp:docPr id="24456861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568614" name=""/>
                    <pic:cNvPicPr/>
                  </pic:nvPicPr>
                  <pic:blipFill rotWithShape="1">
                    <a:blip r:embed="rId8"/>
                    <a:srcRect l="26506" t="20328" r="12693" b="17533"/>
                    <a:stretch/>
                  </pic:blipFill>
                  <pic:spPr bwMode="auto">
                    <a:xfrm>
                      <a:off x="0" y="0"/>
                      <a:ext cx="5474788" cy="3147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48A9C2A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B712D">
        <w:t>41</w:t>
      </w:r>
      <w:r w:rsidR="00B44CE5">
        <w:t>52/0400:</w:t>
      </w:r>
      <w:r w:rsidR="006E3DAD">
        <w:t>412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A249B" w14:textId="77777777" w:rsidR="00C960E3" w:rsidRDefault="00C960E3" w:rsidP="003B25C1">
      <w:pPr>
        <w:spacing w:after="0" w:line="240" w:lineRule="auto"/>
      </w:pPr>
      <w:r>
        <w:separator/>
      </w:r>
    </w:p>
  </w:endnote>
  <w:endnote w:type="continuationSeparator" w:id="0">
    <w:p w14:paraId="58D5A19B" w14:textId="77777777" w:rsidR="00C960E3" w:rsidRDefault="00C960E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0BBA2" w14:textId="77777777" w:rsidR="00C960E3" w:rsidRDefault="00C960E3" w:rsidP="003B25C1">
      <w:pPr>
        <w:spacing w:after="0" w:line="240" w:lineRule="auto"/>
      </w:pPr>
      <w:r>
        <w:separator/>
      </w:r>
    </w:p>
  </w:footnote>
  <w:footnote w:type="continuationSeparator" w:id="0">
    <w:p w14:paraId="4E1BBC60" w14:textId="77777777" w:rsidR="00C960E3" w:rsidRDefault="00C960E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3DAD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60E3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</TotalTime>
  <Pages>2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2024-01-04T14:25:00Z</dcterms:created>
  <dcterms:modified xsi:type="dcterms:W3CDTF">2024-01-04T14:25:00Z</dcterms:modified>
</cp:coreProperties>
</file>