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697048" w:rsidR="00F342EA" w:rsidRDefault="00CE5F4F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78055AD0" wp14:editId="4795EB66">
            <wp:extent cx="5688019" cy="3352800"/>
            <wp:effectExtent l="0" t="0" r="8255" b="0"/>
            <wp:docPr id="92590675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906750" name=""/>
                    <pic:cNvPicPr/>
                  </pic:nvPicPr>
                  <pic:blipFill rotWithShape="1">
                    <a:blip r:embed="rId10"/>
                    <a:srcRect l="8404" t="14666" r="23740" b="14222"/>
                    <a:stretch/>
                  </pic:blipFill>
                  <pic:spPr bwMode="auto">
                    <a:xfrm>
                      <a:off x="0" y="0"/>
                      <a:ext cx="5691805" cy="3355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01D9E2" w:rsidR="00F342EA" w:rsidRDefault="00CE5F4F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1D109A5B" wp14:editId="713CB6ED">
            <wp:extent cx="7006767" cy="3829050"/>
            <wp:effectExtent l="0" t="0" r="3810" b="0"/>
            <wp:docPr id="33394236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942367" name=""/>
                    <pic:cNvPicPr/>
                  </pic:nvPicPr>
                  <pic:blipFill rotWithShape="1">
                    <a:blip r:embed="rId11"/>
                    <a:srcRect l="34706" t="16602" r="10043" b="29718"/>
                    <a:stretch/>
                  </pic:blipFill>
                  <pic:spPr bwMode="auto">
                    <a:xfrm>
                      <a:off x="0" y="0"/>
                      <a:ext cx="7029195" cy="38413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78F6AA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9D53A20">
                <wp:simplePos x="0" y="0"/>
                <wp:positionH relativeFrom="margin">
                  <wp:align>center</wp:align>
                </wp:positionH>
                <wp:positionV relativeFrom="paragraph">
                  <wp:posOffset>1285875</wp:posOffset>
                </wp:positionV>
                <wp:extent cx="1145540" cy="1905000"/>
                <wp:effectExtent l="0" t="38100" r="5461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45540" cy="1905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CC3DB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0;margin-top:101.25pt;width:90.2pt;height:150pt;flip:y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E5F4F">
        <w:rPr>
          <w:noProof/>
        </w:rPr>
        <w:drawing>
          <wp:inline distT="0" distB="0" distL="0" distR="0" wp14:anchorId="03FC28EC" wp14:editId="35FB392B">
            <wp:extent cx="5162550" cy="3082780"/>
            <wp:effectExtent l="0" t="0" r="0" b="3810"/>
            <wp:docPr id="8452031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203100" name=""/>
                    <pic:cNvPicPr/>
                  </pic:nvPicPr>
                  <pic:blipFill rotWithShape="1">
                    <a:blip r:embed="rId12"/>
                    <a:srcRect l="25057" t="23521" r="20471" b="18649"/>
                    <a:stretch/>
                  </pic:blipFill>
                  <pic:spPr bwMode="auto">
                    <a:xfrm>
                      <a:off x="0" y="0"/>
                      <a:ext cx="5170027" cy="3087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26187AE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E5F4F" w:rsidRPr="00CE5F4F">
        <w:rPr>
          <w:rFonts w:ascii="Verdana" w:hAnsi="Verdana"/>
          <w:b/>
          <w:bCs/>
          <w:i/>
          <w:iCs/>
          <w:sz w:val="18"/>
          <w:szCs w:val="18"/>
        </w:rPr>
        <w:t>4147/0400:844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7EB513" w14:textId="77777777" w:rsidR="00293E9C" w:rsidRDefault="00293E9C" w:rsidP="003B25C1">
      <w:pPr>
        <w:spacing w:after="0" w:line="240" w:lineRule="auto"/>
      </w:pPr>
      <w:r>
        <w:separator/>
      </w:r>
    </w:p>
  </w:endnote>
  <w:endnote w:type="continuationSeparator" w:id="0">
    <w:p w14:paraId="586ACC73" w14:textId="77777777" w:rsidR="00293E9C" w:rsidRDefault="00293E9C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8F2436" w14:textId="77777777" w:rsidR="00293E9C" w:rsidRDefault="00293E9C" w:rsidP="003B25C1">
      <w:pPr>
        <w:spacing w:after="0" w:line="240" w:lineRule="auto"/>
      </w:pPr>
      <w:r>
        <w:separator/>
      </w:r>
    </w:p>
  </w:footnote>
  <w:footnote w:type="continuationSeparator" w:id="0">
    <w:p w14:paraId="6A60DA40" w14:textId="77777777" w:rsidR="00293E9C" w:rsidRDefault="00293E9C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3E9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C7D8A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E5F4F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2024-10-08T07:28:00Z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