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6853EE92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1B57BA93" w14:textId="01921598" w:rsidR="00F342EA" w:rsidRDefault="0041681F" w:rsidP="00CA5379">
      <w:pPr>
        <w:spacing w:after="0" w:line="360" w:lineRule="auto"/>
        <w:rPr>
          <w:noProof/>
          <w:lang w:eastAsia="lt-LT"/>
        </w:rPr>
      </w:pPr>
      <w:r w:rsidRPr="0041681F">
        <w:rPr>
          <w:noProof/>
          <w:lang w:eastAsia="lt-LT"/>
        </w:rPr>
        <w:drawing>
          <wp:inline distT="0" distB="0" distL="0" distR="0" wp14:anchorId="5C530D9B" wp14:editId="696ECEB7">
            <wp:extent cx="4940300" cy="3760328"/>
            <wp:effectExtent l="0" t="0" r="0" b="0"/>
            <wp:docPr id="661225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225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5972" cy="376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4ED2F4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5502271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40BD1449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5366ABEB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7EE5EB81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78374482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30D92DEB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60E875A2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7DA16E6E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3904088F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401EEDE1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635F123F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6AA77621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01A09630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2424078C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2A68E54A" w14:textId="77777777" w:rsidR="0041681F" w:rsidRDefault="0041681F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2CBB56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8BBA57E">
                <wp:simplePos x="0" y="0"/>
                <wp:positionH relativeFrom="margin">
                  <wp:posOffset>2488565</wp:posOffset>
                </wp:positionH>
                <wp:positionV relativeFrom="paragraph">
                  <wp:posOffset>1727200</wp:posOffset>
                </wp:positionV>
                <wp:extent cx="241300" cy="1670050"/>
                <wp:effectExtent l="0" t="38100" r="635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1300" cy="167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3297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95pt;margin-top:136pt;width:19pt;height:13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1681F" w:rsidRPr="0041681F">
        <w:rPr>
          <w:noProof/>
        </w:rPr>
        <w:drawing>
          <wp:inline distT="0" distB="0" distL="0" distR="0" wp14:anchorId="3BFAC7B9" wp14:editId="0CA2A350">
            <wp:extent cx="4514850" cy="3191968"/>
            <wp:effectExtent l="0" t="0" r="0" b="8890"/>
            <wp:docPr id="21071607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1607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6587" cy="320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93BAD" w14:textId="77777777" w:rsidR="00942CBB" w:rsidRDefault="00942CBB" w:rsidP="003B25C1">
      <w:pPr>
        <w:spacing w:after="0" w:line="240" w:lineRule="auto"/>
      </w:pPr>
      <w:r>
        <w:separator/>
      </w:r>
    </w:p>
  </w:endnote>
  <w:endnote w:type="continuationSeparator" w:id="0">
    <w:p w14:paraId="04E49B05" w14:textId="77777777" w:rsidR="00942CBB" w:rsidRDefault="00942CB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73CE1" w14:textId="77777777" w:rsidR="00942CBB" w:rsidRDefault="00942CBB" w:rsidP="003B25C1">
      <w:pPr>
        <w:spacing w:after="0" w:line="240" w:lineRule="auto"/>
      </w:pPr>
      <w:r>
        <w:separator/>
      </w:r>
    </w:p>
  </w:footnote>
  <w:footnote w:type="continuationSeparator" w:id="0">
    <w:p w14:paraId="2B0D5676" w14:textId="77777777" w:rsidR="00942CBB" w:rsidRDefault="00942CB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1813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681F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2CBB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