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B1E1B00" w:rsidR="00F342EA" w:rsidRDefault="00A133AC" w:rsidP="00CA5379">
      <w:pPr>
        <w:spacing w:after="0" w:line="360" w:lineRule="auto"/>
        <w:rPr>
          <w:noProof/>
          <w:lang w:eastAsia="lt-LT"/>
        </w:rPr>
      </w:pPr>
      <w:r w:rsidRPr="00A133AC">
        <w:rPr>
          <w:noProof/>
          <w:lang w:eastAsia="lt-LT"/>
        </w:rPr>
        <w:drawing>
          <wp:inline distT="0" distB="0" distL="0" distR="0" wp14:anchorId="2CFEA8FE" wp14:editId="4A1B5478">
            <wp:extent cx="4962525" cy="4176800"/>
            <wp:effectExtent l="0" t="0" r="0" b="0"/>
            <wp:docPr id="17352512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25120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64707" cy="4178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2F03B37" w:rsidR="00F342EA" w:rsidRDefault="00A133AC" w:rsidP="00CA5379">
      <w:pPr>
        <w:spacing w:after="0" w:line="360" w:lineRule="auto"/>
        <w:rPr>
          <w:noProof/>
          <w:lang w:eastAsia="lt-LT"/>
        </w:rPr>
      </w:pPr>
      <w:r w:rsidRPr="00A133AC">
        <w:rPr>
          <w:noProof/>
          <w:lang w:eastAsia="lt-LT"/>
        </w:rPr>
        <w:drawing>
          <wp:inline distT="0" distB="0" distL="0" distR="0" wp14:anchorId="151C8ADE" wp14:editId="482BB03A">
            <wp:extent cx="4615180" cy="3402726"/>
            <wp:effectExtent l="0" t="0" r="0" b="7620"/>
            <wp:docPr id="436871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8716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20392" cy="3406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C45AD2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B96C623">
                <wp:simplePos x="0" y="0"/>
                <wp:positionH relativeFrom="margin">
                  <wp:posOffset>2358389</wp:posOffset>
                </wp:positionH>
                <wp:positionV relativeFrom="paragraph">
                  <wp:posOffset>1881504</wp:posOffset>
                </wp:positionV>
                <wp:extent cx="45719" cy="2209800"/>
                <wp:effectExtent l="76200" t="38100" r="5016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2209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BB8B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15pt;width:3.6pt;height:174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133AC" w:rsidRPr="00A133AC">
        <w:rPr>
          <w:noProof/>
        </w:rPr>
        <w:drawing>
          <wp:inline distT="0" distB="0" distL="0" distR="0" wp14:anchorId="580FB35D" wp14:editId="31F7156C">
            <wp:extent cx="4238625" cy="3926819"/>
            <wp:effectExtent l="0" t="0" r="0" b="0"/>
            <wp:docPr id="2669359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93597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44022" cy="3931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69EBD5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A133AC">
        <w:rPr>
          <w:rFonts w:ascii="Verdana" w:hAnsi="Verdana"/>
          <w:b/>
          <w:bCs/>
          <w:i/>
          <w:iCs/>
          <w:sz w:val="18"/>
          <w:szCs w:val="18"/>
        </w:rPr>
        <w:t>5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</w:t>
      </w:r>
      <w:r w:rsidR="00A133AC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A133AC">
        <w:rPr>
          <w:rFonts w:ascii="Verdana" w:hAnsi="Verdana"/>
          <w:b/>
          <w:bCs/>
          <w:i/>
          <w:iCs/>
          <w:sz w:val="18"/>
          <w:szCs w:val="18"/>
        </w:rPr>
        <w:t>691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F52701" w14:textId="77777777" w:rsidR="00E6110B" w:rsidRDefault="00E6110B" w:rsidP="003B25C1">
      <w:pPr>
        <w:spacing w:after="0" w:line="240" w:lineRule="auto"/>
      </w:pPr>
      <w:r>
        <w:separator/>
      </w:r>
    </w:p>
  </w:endnote>
  <w:endnote w:type="continuationSeparator" w:id="0">
    <w:p w14:paraId="1AF445F8" w14:textId="77777777" w:rsidR="00E6110B" w:rsidRDefault="00E6110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02A0B" w14:textId="77777777" w:rsidR="00E6110B" w:rsidRDefault="00E6110B" w:rsidP="003B25C1">
      <w:pPr>
        <w:spacing w:after="0" w:line="240" w:lineRule="auto"/>
      </w:pPr>
      <w:r>
        <w:separator/>
      </w:r>
    </w:p>
  </w:footnote>
  <w:footnote w:type="continuationSeparator" w:id="0">
    <w:p w14:paraId="7ABD5272" w14:textId="77777777" w:rsidR="00E6110B" w:rsidRDefault="00E6110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3AC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6137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110B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2024-07-12T06:14:00Z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