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3975C1C9" w:rsidR="00B5277E" w:rsidRPr="00F929B5" w:rsidRDefault="00222ED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5980F1D" wp14:editId="16558782">
            <wp:extent cx="5782305" cy="3733800"/>
            <wp:effectExtent l="0" t="0" r="9525" b="0"/>
            <wp:docPr id="10221747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74744" name=""/>
                    <pic:cNvPicPr/>
                  </pic:nvPicPr>
                  <pic:blipFill rotWithShape="1">
                    <a:blip r:embed="rId7"/>
                    <a:srcRect l="15720" t="18816" r="22339" b="10072"/>
                    <a:stretch/>
                  </pic:blipFill>
                  <pic:spPr bwMode="auto">
                    <a:xfrm>
                      <a:off x="0" y="0"/>
                      <a:ext cx="5788174" cy="3737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F88014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AD0FEF1">
                <wp:simplePos x="0" y="0"/>
                <wp:positionH relativeFrom="margin">
                  <wp:posOffset>2367914</wp:posOffset>
                </wp:positionH>
                <wp:positionV relativeFrom="paragraph">
                  <wp:posOffset>1595755</wp:posOffset>
                </wp:positionV>
                <wp:extent cx="93345" cy="2047875"/>
                <wp:effectExtent l="0" t="38100" r="7810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345" cy="2047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421E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45pt;margin-top:125.65pt;width:7.35pt;height:16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222EDD">
        <w:rPr>
          <w:noProof/>
        </w:rPr>
        <w:drawing>
          <wp:inline distT="0" distB="0" distL="0" distR="0" wp14:anchorId="6FA50742" wp14:editId="676ADE84">
            <wp:extent cx="5848350" cy="3441156"/>
            <wp:effectExtent l="0" t="0" r="0" b="6985"/>
            <wp:docPr id="9152944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294494" name=""/>
                    <pic:cNvPicPr/>
                  </pic:nvPicPr>
                  <pic:blipFill rotWithShape="1">
                    <a:blip r:embed="rId8"/>
                    <a:srcRect l="36418" t="19923" r="7242" b="21140"/>
                    <a:stretch/>
                  </pic:blipFill>
                  <pic:spPr bwMode="auto">
                    <a:xfrm>
                      <a:off x="0" y="0"/>
                      <a:ext cx="5854710" cy="3444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A92F81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22EDD">
        <w:rPr>
          <w:noProof/>
          <w:lang w:eastAsia="lt-LT"/>
        </w:rPr>
        <w:t>4140/0100:173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B7113" w14:textId="77777777" w:rsidR="00E5377C" w:rsidRDefault="00E5377C" w:rsidP="003B25C1">
      <w:pPr>
        <w:spacing w:after="0" w:line="240" w:lineRule="auto"/>
      </w:pPr>
      <w:r>
        <w:separator/>
      </w:r>
    </w:p>
  </w:endnote>
  <w:endnote w:type="continuationSeparator" w:id="0">
    <w:p w14:paraId="471AFF99" w14:textId="77777777" w:rsidR="00E5377C" w:rsidRDefault="00E5377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2DBFF" w14:textId="77777777" w:rsidR="00E5377C" w:rsidRDefault="00E5377C" w:rsidP="003B25C1">
      <w:pPr>
        <w:spacing w:after="0" w:line="240" w:lineRule="auto"/>
      </w:pPr>
      <w:r>
        <w:separator/>
      </w:r>
    </w:p>
  </w:footnote>
  <w:footnote w:type="continuationSeparator" w:id="0">
    <w:p w14:paraId="4758C209" w14:textId="77777777" w:rsidR="00E5377C" w:rsidRDefault="00E5377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2023-12-18T10:20:00Z</dcterms:created>
  <dcterms:modified xsi:type="dcterms:W3CDTF">2023-12-18T10:20:00Z</dcterms:modified>
</cp:coreProperties>
</file>