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EEC4AD9" w:rsidR="00F342EA" w:rsidRDefault="009B05DE" w:rsidP="00CA5379">
      <w:pPr>
        <w:spacing w:after="0" w:line="360" w:lineRule="auto"/>
        <w:rPr>
          <w:noProof/>
          <w:lang w:eastAsia="lt-LT"/>
        </w:rPr>
      </w:pPr>
      <w:r w:rsidRPr="009B05DE">
        <w:rPr>
          <w:noProof/>
          <w:lang w:eastAsia="lt-LT"/>
        </w:rPr>
        <w:drawing>
          <wp:inline distT="0" distB="0" distL="0" distR="0" wp14:anchorId="0A0031FD" wp14:editId="0439070A">
            <wp:extent cx="4381500" cy="3756870"/>
            <wp:effectExtent l="0" t="0" r="0" b="0"/>
            <wp:docPr id="1091101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1017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87648" cy="3762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C5C43CD" w:rsidR="00F342EA" w:rsidRDefault="009B05DE" w:rsidP="00CA5379">
      <w:pPr>
        <w:spacing w:after="0" w:line="360" w:lineRule="auto"/>
        <w:rPr>
          <w:noProof/>
          <w:lang w:eastAsia="lt-LT"/>
        </w:rPr>
      </w:pPr>
      <w:r w:rsidRPr="009B05DE">
        <w:rPr>
          <w:noProof/>
          <w:lang w:eastAsia="lt-LT"/>
        </w:rPr>
        <w:drawing>
          <wp:inline distT="0" distB="0" distL="0" distR="0" wp14:anchorId="7AA1FC6A" wp14:editId="5605E3EC">
            <wp:extent cx="4686300" cy="4112061"/>
            <wp:effectExtent l="0" t="0" r="0" b="3175"/>
            <wp:docPr id="11890122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0122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97070" cy="412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1ACFB1E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8B3BBA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B05DE" w:rsidRPr="009B05DE">
        <w:rPr>
          <w:noProof/>
        </w:rPr>
        <w:drawing>
          <wp:inline distT="0" distB="0" distL="0" distR="0" wp14:anchorId="7231CAFB" wp14:editId="689EC596">
            <wp:extent cx="3644900" cy="3535984"/>
            <wp:effectExtent l="0" t="0" r="0" b="7620"/>
            <wp:docPr id="724782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7825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51167" cy="354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495D46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B05DE" w:rsidRPr="009B05DE">
        <w:rPr>
          <w:rFonts w:ascii="Verdana" w:hAnsi="Verdana"/>
          <w:b/>
          <w:bCs/>
          <w:i/>
          <w:iCs/>
          <w:sz w:val="18"/>
          <w:szCs w:val="18"/>
        </w:rPr>
        <w:t>4150/0100:464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E11B7" w14:textId="77777777" w:rsidR="002239FC" w:rsidRDefault="002239FC" w:rsidP="003B25C1">
      <w:pPr>
        <w:spacing w:after="0" w:line="240" w:lineRule="auto"/>
      </w:pPr>
      <w:r>
        <w:separator/>
      </w:r>
    </w:p>
  </w:endnote>
  <w:endnote w:type="continuationSeparator" w:id="0">
    <w:p w14:paraId="47BEF54A" w14:textId="77777777" w:rsidR="002239FC" w:rsidRDefault="002239F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0756F" w14:textId="77777777" w:rsidR="002239FC" w:rsidRDefault="002239FC" w:rsidP="003B25C1">
      <w:pPr>
        <w:spacing w:after="0" w:line="240" w:lineRule="auto"/>
      </w:pPr>
      <w:r>
        <w:separator/>
      </w:r>
    </w:p>
  </w:footnote>
  <w:footnote w:type="continuationSeparator" w:id="0">
    <w:p w14:paraId="0FB08EC9" w14:textId="77777777" w:rsidR="002239FC" w:rsidRDefault="002239F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C5458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239FC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05DE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2025-02-21T10:10:00Z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