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F10989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64A52DD" w:rsidR="00F342EA" w:rsidRDefault="00205FE5" w:rsidP="00CA5379">
      <w:pPr>
        <w:spacing w:after="0" w:line="360" w:lineRule="auto"/>
        <w:rPr>
          <w:noProof/>
          <w:lang w:eastAsia="lt-LT"/>
        </w:rPr>
      </w:pPr>
      <w:r w:rsidRPr="00205FE5">
        <w:rPr>
          <w:noProof/>
          <w:lang w:eastAsia="lt-LT"/>
        </w:rPr>
        <w:drawing>
          <wp:inline distT="0" distB="0" distL="0" distR="0" wp14:anchorId="5C59B922" wp14:editId="3E922E45">
            <wp:extent cx="4210050" cy="3772795"/>
            <wp:effectExtent l="0" t="0" r="0" b="0"/>
            <wp:docPr id="181006387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6387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1127" cy="377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9AE004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383269B">
                <wp:simplePos x="0" y="0"/>
                <wp:positionH relativeFrom="margin">
                  <wp:posOffset>1656714</wp:posOffset>
                </wp:positionH>
                <wp:positionV relativeFrom="paragraph">
                  <wp:posOffset>1970404</wp:posOffset>
                </wp:positionV>
                <wp:extent cx="765175" cy="1660525"/>
                <wp:effectExtent l="38100" t="38100" r="349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5175" cy="166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323A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0.45pt;margin-top:155.15pt;width:60.25pt;height:130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05FE5" w:rsidRPr="00205FE5">
        <w:rPr>
          <w:noProof/>
        </w:rPr>
        <w:drawing>
          <wp:inline distT="0" distB="0" distL="0" distR="0" wp14:anchorId="534DB694" wp14:editId="2F451312">
            <wp:extent cx="3204963" cy="3546475"/>
            <wp:effectExtent l="0" t="0" r="0" b="0"/>
            <wp:docPr id="76835574" name="Paveikslėlis 1" descr="Paveikslėlis, kuriame yra linija, diagram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35574" name="Paveikslėlis 1" descr="Paveikslėlis, kuriame yra linija, diagrama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2705" cy="355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25557A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05FE5" w:rsidRPr="00205FE5">
        <w:rPr>
          <w:rFonts w:ascii="Verdana" w:hAnsi="Verdana"/>
          <w:b/>
          <w:bCs/>
          <w:i/>
          <w:iCs/>
          <w:sz w:val="18"/>
          <w:szCs w:val="18"/>
        </w:rPr>
        <w:t>4170/0900:160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37EE7" w14:textId="77777777" w:rsidR="00C84C09" w:rsidRDefault="00C84C09" w:rsidP="003B25C1">
      <w:pPr>
        <w:spacing w:after="0" w:line="240" w:lineRule="auto"/>
      </w:pPr>
      <w:r>
        <w:separator/>
      </w:r>
    </w:p>
  </w:endnote>
  <w:endnote w:type="continuationSeparator" w:id="0">
    <w:p w14:paraId="089F4E80" w14:textId="77777777" w:rsidR="00C84C09" w:rsidRDefault="00C84C0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A69DF" w14:textId="77777777" w:rsidR="00C84C09" w:rsidRDefault="00C84C09" w:rsidP="003B25C1">
      <w:pPr>
        <w:spacing w:after="0" w:line="240" w:lineRule="auto"/>
      </w:pPr>
      <w:r>
        <w:separator/>
      </w:r>
    </w:p>
  </w:footnote>
  <w:footnote w:type="continuationSeparator" w:id="0">
    <w:p w14:paraId="4195765B" w14:textId="77777777" w:rsidR="00C84C09" w:rsidRDefault="00C84C0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05FE5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7C19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84C09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2025-10-16T06:29:00Z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