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EBA353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821ABA6" w:rsidR="00F342EA" w:rsidRDefault="00C27E74" w:rsidP="00CA5379">
      <w:pPr>
        <w:spacing w:after="0" w:line="360" w:lineRule="auto"/>
        <w:rPr>
          <w:noProof/>
          <w:lang w:eastAsia="lt-LT"/>
        </w:rPr>
      </w:pPr>
      <w:r w:rsidRPr="00C27E74">
        <w:rPr>
          <w:noProof/>
          <w:lang w:eastAsia="lt-LT"/>
        </w:rPr>
        <w:drawing>
          <wp:inline distT="0" distB="0" distL="0" distR="0" wp14:anchorId="1EC2ECA1" wp14:editId="0A3EE4D4">
            <wp:extent cx="5528750" cy="5342890"/>
            <wp:effectExtent l="0" t="0" r="0" b="0"/>
            <wp:docPr id="1735459974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459974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35062" cy="534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2F9B23C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F9D5B13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BF5E6C0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CD06D27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29E9A2D5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5FC11A1F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0E3FACA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852903C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2B4CDEF8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472B48BC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1AADC129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7737A04F" w14:textId="77777777" w:rsidR="00A71B4D" w:rsidRDefault="00A71B4D" w:rsidP="00CA5379">
      <w:pPr>
        <w:spacing w:after="0" w:line="360" w:lineRule="auto"/>
        <w:rPr>
          <w:noProof/>
          <w:lang w:eastAsia="lt-LT"/>
        </w:rPr>
      </w:pP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07D0DA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BDFCCA0">
                <wp:simplePos x="0" y="0"/>
                <wp:positionH relativeFrom="margin">
                  <wp:posOffset>2434590</wp:posOffset>
                </wp:positionH>
                <wp:positionV relativeFrom="paragraph">
                  <wp:posOffset>2254249</wp:posOffset>
                </wp:positionV>
                <wp:extent cx="45719" cy="1546225"/>
                <wp:effectExtent l="38100" t="38100" r="5016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54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6A99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7pt;margin-top:177.5pt;width:3.6pt;height:121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27E74" w:rsidRPr="00C27E74">
        <w:rPr>
          <w:noProof/>
        </w:rPr>
        <w:drawing>
          <wp:inline distT="0" distB="0" distL="0" distR="0" wp14:anchorId="18819145" wp14:editId="012ADD4E">
            <wp:extent cx="4540122" cy="3749675"/>
            <wp:effectExtent l="0" t="0" r="0" b="3175"/>
            <wp:docPr id="1952687632" name="Paveikslėlis 1" descr="Paveikslėlis, kuriame yra diagrama, piešim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687632" name="Paveikslėlis 1" descr="Paveikslėlis, kuriame yra diagrama, piešim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51767" cy="3759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EF1536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27E74" w:rsidRPr="00C27E74">
        <w:rPr>
          <w:rFonts w:ascii="Verdana" w:hAnsi="Verdana"/>
          <w:b/>
          <w:bCs/>
          <w:i/>
          <w:iCs/>
          <w:sz w:val="18"/>
          <w:szCs w:val="18"/>
        </w:rPr>
        <w:t>4187/0400:231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190EF" w14:textId="77777777" w:rsidR="00562640" w:rsidRDefault="00562640" w:rsidP="003B25C1">
      <w:pPr>
        <w:spacing w:after="0" w:line="240" w:lineRule="auto"/>
      </w:pPr>
      <w:r>
        <w:separator/>
      </w:r>
    </w:p>
  </w:endnote>
  <w:endnote w:type="continuationSeparator" w:id="0">
    <w:p w14:paraId="01B882F0" w14:textId="77777777" w:rsidR="00562640" w:rsidRDefault="0056264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CF9AD" w14:textId="77777777" w:rsidR="00562640" w:rsidRDefault="00562640" w:rsidP="003B25C1">
      <w:pPr>
        <w:spacing w:after="0" w:line="240" w:lineRule="auto"/>
      </w:pPr>
      <w:r>
        <w:separator/>
      </w:r>
    </w:p>
  </w:footnote>
  <w:footnote w:type="continuationSeparator" w:id="0">
    <w:p w14:paraId="06079848" w14:textId="77777777" w:rsidR="00562640" w:rsidRDefault="0056264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2640"/>
    <w:rsid w:val="0056520C"/>
    <w:rsid w:val="005703E2"/>
    <w:rsid w:val="00570A50"/>
    <w:rsid w:val="00572272"/>
    <w:rsid w:val="00581BDE"/>
    <w:rsid w:val="00584835"/>
    <w:rsid w:val="00585A2A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6452"/>
    <w:rsid w:val="00A57CD9"/>
    <w:rsid w:val="00A621DB"/>
    <w:rsid w:val="00A66ACD"/>
    <w:rsid w:val="00A674C7"/>
    <w:rsid w:val="00A71B4D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E74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7BB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122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13</cp:revision>
  <cp:lastPrinted>2020-01-07T07:24:00Z</cp:lastPrinted>
  <dcterms:created xsi:type="dcterms:W3CDTF">2024-02-23T15:46:00Z</dcterms:created>
  <dcterms:modified xsi:type="dcterms:W3CDTF">2025-09-03T06:29:00Z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