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BF0680C" w:rsidR="00F342EA" w:rsidRDefault="000355D8" w:rsidP="00CA5379">
      <w:pPr>
        <w:spacing w:after="0" w:line="360" w:lineRule="auto"/>
        <w:rPr>
          <w:noProof/>
          <w:lang w:eastAsia="lt-LT"/>
        </w:rPr>
      </w:pPr>
      <w:r w:rsidRPr="000355D8">
        <w:rPr>
          <w:noProof/>
          <w:lang w:eastAsia="lt-LT"/>
        </w:rPr>
        <w:drawing>
          <wp:inline distT="0" distB="0" distL="0" distR="0" wp14:anchorId="10D4601D" wp14:editId="6FA15D91">
            <wp:extent cx="4162425" cy="4003926"/>
            <wp:effectExtent l="0" t="0" r="0" b="0"/>
            <wp:docPr id="213792092" name="Paveikslėlis 1" descr="Paveikslėlis, kuriame yra Fotografija iš oro, Vaizdas iš paukščio skrydžio,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92092" name="Paveikslėlis 1" descr="Paveikslėlis, kuriame yra Fotografija iš oro, Vaizdas iš paukščio skrydžio,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67260" cy="4008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31A15DC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438C0867" w:rsidR="00F342EA" w:rsidRDefault="000355D8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5B36796E">
                <wp:simplePos x="0" y="0"/>
                <wp:positionH relativeFrom="margin">
                  <wp:posOffset>986789</wp:posOffset>
                </wp:positionH>
                <wp:positionV relativeFrom="paragraph">
                  <wp:posOffset>2132330</wp:posOffset>
                </wp:positionV>
                <wp:extent cx="1381125" cy="1898650"/>
                <wp:effectExtent l="0" t="38100" r="47625" b="2540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81125" cy="189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A43FF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7pt;margin-top:167.9pt;width:108.75pt;height:149.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0355D8">
        <w:rPr>
          <w:noProof/>
          <w:lang w:eastAsia="lt-LT"/>
        </w:rPr>
        <w:drawing>
          <wp:inline distT="0" distB="0" distL="0" distR="0" wp14:anchorId="039A9566" wp14:editId="590F42D4">
            <wp:extent cx="4837216" cy="3943350"/>
            <wp:effectExtent l="0" t="0" r="1905" b="0"/>
            <wp:docPr id="279474683" name="Paveikslėlis 1" descr="Paveikslėlis, kuriame yra žemėlapis, teksta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474683" name="Paveikslėlis 1" descr="Paveikslėlis, kuriame yra žemėlapis, tekstas, linij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52125" cy="395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56E7403E" w:rsidR="00A80807" w:rsidRDefault="000355D8" w:rsidP="00CA5379">
      <w:pPr>
        <w:spacing w:after="0" w:line="360" w:lineRule="auto"/>
        <w:rPr>
          <w:noProof/>
          <w:lang w:eastAsia="lt-LT"/>
        </w:rPr>
      </w:pPr>
      <w:r w:rsidRPr="000355D8">
        <w:rPr>
          <w:rFonts w:ascii="Verdana" w:hAnsi="Verdana"/>
          <w:b/>
          <w:bCs/>
          <w:i/>
          <w:iCs/>
          <w:sz w:val="18"/>
          <w:szCs w:val="18"/>
        </w:rPr>
        <w:t>4120/0100:277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35903C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355D8" w:rsidRPr="000355D8">
        <w:rPr>
          <w:noProof/>
        </w:rPr>
        <w:drawing>
          <wp:inline distT="0" distB="0" distL="0" distR="0" wp14:anchorId="18F3D12D" wp14:editId="7E9FF6D8">
            <wp:extent cx="3152775" cy="3642472"/>
            <wp:effectExtent l="0" t="0" r="0" b="0"/>
            <wp:docPr id="428690135" name="Paveikslėlis 1" descr="Paveikslėlis, kuriame yra žemėlapis, tekstas, diagrama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690135" name="Paveikslėlis 1" descr="Paveikslėlis, kuriame yra žemėlapis, tekstas, diagrama, Plan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56552" cy="3646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AD9D3D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355D8" w:rsidRPr="000355D8">
        <w:rPr>
          <w:rFonts w:ascii="Verdana" w:hAnsi="Verdana"/>
          <w:b/>
          <w:bCs/>
          <w:i/>
          <w:iCs/>
          <w:sz w:val="18"/>
          <w:szCs w:val="18"/>
        </w:rPr>
        <w:t>4120/0100:277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06688" w14:textId="77777777" w:rsidR="00591C82" w:rsidRDefault="00591C82" w:rsidP="003B25C1">
      <w:pPr>
        <w:spacing w:after="0" w:line="240" w:lineRule="auto"/>
      </w:pPr>
      <w:r>
        <w:separator/>
      </w:r>
    </w:p>
  </w:endnote>
  <w:endnote w:type="continuationSeparator" w:id="0">
    <w:p w14:paraId="60FBA32D" w14:textId="77777777" w:rsidR="00591C82" w:rsidRDefault="00591C8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E2B00" w14:textId="77777777" w:rsidR="00591C82" w:rsidRDefault="00591C82" w:rsidP="003B25C1">
      <w:pPr>
        <w:spacing w:after="0" w:line="240" w:lineRule="auto"/>
      </w:pPr>
      <w:r>
        <w:separator/>
      </w:r>
    </w:p>
  </w:footnote>
  <w:footnote w:type="continuationSeparator" w:id="0">
    <w:p w14:paraId="5111A913" w14:textId="77777777" w:rsidR="00591C82" w:rsidRDefault="00591C8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5D8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1C82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16B6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18</TotalTime>
  <Pages>1</Pages>
  <Words>163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2025-11-13T12:57:00Z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