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169C313A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7C8DA5E" w:rsidR="00F342EA" w:rsidRDefault="0007498C" w:rsidP="00CA5379">
      <w:pPr>
        <w:spacing w:after="0" w:line="360" w:lineRule="auto"/>
        <w:rPr>
          <w:noProof/>
          <w:lang w:eastAsia="lt-LT"/>
        </w:rPr>
      </w:pPr>
      <w:r w:rsidRPr="0007498C">
        <w:rPr>
          <w:noProof/>
          <w:lang w:eastAsia="lt-LT"/>
        </w:rPr>
        <w:drawing>
          <wp:inline distT="0" distB="0" distL="0" distR="0" wp14:anchorId="4F6E2A01" wp14:editId="6570B47D">
            <wp:extent cx="4245496" cy="3667125"/>
            <wp:effectExtent l="0" t="0" r="3175" b="0"/>
            <wp:docPr id="1328294648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294648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47165" cy="3668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554CC96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A5909A1">
                <wp:simplePos x="0" y="0"/>
                <wp:positionH relativeFrom="margin">
                  <wp:posOffset>2282189</wp:posOffset>
                </wp:positionH>
                <wp:positionV relativeFrom="paragraph">
                  <wp:posOffset>1924049</wp:posOffset>
                </wp:positionV>
                <wp:extent cx="142875" cy="170497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2875" cy="1704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E962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9.7pt;margin-top:151.5pt;width:11.25pt;height:134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9X4gEAAK8DAAAOAAAAZHJzL2Uyb0RvYy54bWysU01v2zAMvQ/YfxB0X5wEzdoacXpI1+3Q&#10;bQHa7a5Isi1MFgVKiZN/P1LJ0n1gl2E6CKRIPpKP1PLuMHixt5gchEbOJlMpbNBgXOga+eX54c2N&#10;FCmrYJSHYBt5tEnerV6/Wo6xtnPowRuLgkBCqsfYyD7nWFdV0r0dVJpAtIGMLeCgMqnYVQbVSOiD&#10;r+bT6dtqBDQRQduU6PX+ZJSrgt+2VufPbZtsFr6RVFsuN5Z7y3e1Wqq6QxV7p89lqH+oYlAuUNIL&#10;1L3KSuzQ/QE1OI2QoM0TDUMFbeu0LT1QN7Ppb9089Sra0guRk+KFpvT/YPWn/TpskEvXh/AUH0F/&#10;SyLAulehs6WA52Okwc2YqmqMqb6EsJLiBsV2/AiGfNQuQ2Hh0OIgWu/iBw4s0leWOA31LA5lAMfL&#10;AOwhC02Ps6v5zfVCCk2m2fX06pYUTqtqRuToiCm/tzAIFhqZMirX9XkNIdCsAU851P4x5VPgjwAO&#10;DvDgvC8j90GMjbxdzBelqATeGTayW8Juu/Yo9oqXppxzFb+4IeyCKWC9VeZdMCIXpgItumT0wRop&#10;vKV/wVLxzMr5F8+Mjlj2f/Gmrn04c840806negvmuEHujTXaikLPeYN57X7Wi9fLP1t9BwAA//8D&#10;AFBLAwQUAAYACAAAACEAY6mmO+EAAAALAQAADwAAAGRycy9kb3ducmV2LnhtbEyPy07DMBBF90j8&#10;gzWV2FE7pIEmjVMhJFaAKtpu2LnxNIkaPxq7afh7hhXsZjRHd84t15Pp2YhD6JyVkMwFMLS1051t&#10;JOx3r/dLYCEqq1XvLEr4xgDr6vamVIV2V/uJ4zY2jEJsKJSENkZfcB7qFo0Kc+fR0u3oBqMirUPD&#10;9aCuFG56/iDEIzeqs/ShVR5fWqxP24uRcBS+3uS7N30++8XYvH/tffJxkvJuNj2vgEWc4h8Mv/qk&#10;DhU5HdzF6sB6CWmWLwilQaRUioh0meTADhKypyQDXpX8f4fqBwAA//8DAFBLAQItABQABgAIAAAA&#10;IQC2gziS/gAAAOEBAAATAAAAAAAAAAAAAAAAAAAAAABbQ29udGVudF9UeXBlc10ueG1sUEsBAi0A&#10;FAAGAAgAAAAhADj9If/WAAAAlAEAAAsAAAAAAAAAAAAAAAAALwEAAF9yZWxzLy5yZWxzUEsBAi0A&#10;FAAGAAgAAAAhAM/OP1fiAQAArwMAAA4AAAAAAAAAAAAAAAAALgIAAGRycy9lMm9Eb2MueG1sUEsB&#10;Ai0AFAAGAAgAAAAhAGOppjv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07498C" w:rsidRPr="0007498C">
        <w:rPr>
          <w:noProof/>
        </w:rPr>
        <w:drawing>
          <wp:inline distT="0" distB="0" distL="0" distR="0" wp14:anchorId="51397A25" wp14:editId="0B725A4D">
            <wp:extent cx="3660737" cy="3525520"/>
            <wp:effectExtent l="0" t="0" r="0" b="0"/>
            <wp:docPr id="565827218" name="Paveikslėlis 1" descr="Paveikslėlis, kuriame yra linija, žemėlapis, Planas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5827218" name="Paveikslėlis 1" descr="Paveikslėlis, kuriame yra linija, žemėlapis, Planas, diagram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68257" cy="3532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7682448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7848DB" w:rsidRPr="007848DB">
        <w:rPr>
          <w:rFonts w:ascii="Verdana" w:hAnsi="Verdana"/>
          <w:b/>
          <w:bCs/>
          <w:i/>
          <w:iCs/>
          <w:sz w:val="18"/>
          <w:szCs w:val="18"/>
        </w:rPr>
        <w:t>4152/0500:</w:t>
      </w:r>
      <w:r w:rsidR="0007498C">
        <w:rPr>
          <w:rFonts w:ascii="Verdana" w:hAnsi="Verdana"/>
          <w:b/>
          <w:bCs/>
          <w:i/>
          <w:iCs/>
          <w:sz w:val="18"/>
          <w:szCs w:val="18"/>
        </w:rPr>
        <w:t>104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C13618" w14:textId="77777777" w:rsidR="00107132" w:rsidRDefault="00107132" w:rsidP="003B25C1">
      <w:pPr>
        <w:spacing w:after="0" w:line="240" w:lineRule="auto"/>
      </w:pPr>
      <w:r>
        <w:separator/>
      </w:r>
    </w:p>
  </w:endnote>
  <w:endnote w:type="continuationSeparator" w:id="0">
    <w:p w14:paraId="7014530A" w14:textId="77777777" w:rsidR="00107132" w:rsidRDefault="00107132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E1EFC7" w14:textId="77777777" w:rsidR="00107132" w:rsidRDefault="00107132" w:rsidP="003B25C1">
      <w:pPr>
        <w:spacing w:after="0" w:line="240" w:lineRule="auto"/>
      </w:pPr>
      <w:r>
        <w:separator/>
      </w:r>
    </w:p>
  </w:footnote>
  <w:footnote w:type="continuationSeparator" w:id="0">
    <w:p w14:paraId="25C36121" w14:textId="77777777" w:rsidR="00107132" w:rsidRDefault="00107132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498C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07132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5CEA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577B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848DB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D87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11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2025-10-03T06:33:00Z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