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70659F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1C3D223" w:rsidR="00F342EA" w:rsidRDefault="00D04C23" w:rsidP="00CA5379">
      <w:pPr>
        <w:spacing w:after="0" w:line="360" w:lineRule="auto"/>
        <w:rPr>
          <w:noProof/>
          <w:lang w:eastAsia="lt-LT"/>
        </w:rPr>
      </w:pPr>
      <w:r w:rsidRPr="00D04C23">
        <w:rPr>
          <w:noProof/>
          <w:lang w:eastAsia="lt-LT"/>
        </w:rPr>
        <w:drawing>
          <wp:inline distT="0" distB="0" distL="0" distR="0" wp14:anchorId="406160C2" wp14:editId="5B6FC663">
            <wp:extent cx="3051038" cy="4077970"/>
            <wp:effectExtent l="0" t="0" r="0" b="0"/>
            <wp:docPr id="21255610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56102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62736" cy="409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833B023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7EEBA627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370162FC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51D552CD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60047F30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61ED2439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715C2657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31739392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7342FFAF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7E4DF79C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61766F46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350F1554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2E25DAB1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22AF333F" w14:textId="77777777" w:rsidR="00D04C23" w:rsidRDefault="00D04C23" w:rsidP="00CA5379">
      <w:pPr>
        <w:spacing w:after="0" w:line="360" w:lineRule="auto"/>
        <w:rPr>
          <w:noProof/>
          <w:lang w:eastAsia="lt-LT"/>
        </w:rPr>
      </w:pPr>
    </w:p>
    <w:p w14:paraId="66996D33" w14:textId="754B66B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5EB9492D" w14:textId="3C158EF3" w:rsidR="00D04C23" w:rsidRDefault="00EF2788" w:rsidP="00B1412B">
      <w:pPr>
        <w:spacing w:after="0" w:line="360" w:lineRule="auto"/>
        <w:rPr>
          <w:noProof/>
        </w:rPr>
      </w:pPr>
      <w:r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A7683E" w14:textId="2219D33A" w:rsidR="006067EB" w:rsidRDefault="00D04C23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996912B">
                <wp:simplePos x="0" y="0"/>
                <wp:positionH relativeFrom="margin">
                  <wp:posOffset>2250440</wp:posOffset>
                </wp:positionH>
                <wp:positionV relativeFrom="paragraph">
                  <wp:posOffset>1833245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705C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7.2pt;margin-top:144.3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AYZMzP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Pr="00D04C23">
        <w:rPr>
          <w:noProof/>
          <w:lang w:eastAsia="lt-LT"/>
        </w:rPr>
        <w:drawing>
          <wp:inline distT="0" distB="0" distL="0" distR="0" wp14:anchorId="18E6F8ED" wp14:editId="6A61F8E5">
            <wp:extent cx="4115118" cy="3505835"/>
            <wp:effectExtent l="0" t="0" r="0" b="0"/>
            <wp:docPr id="3601320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13200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20827" cy="3510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0A43E9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04C23" w:rsidRPr="00D04C23">
        <w:rPr>
          <w:rFonts w:ascii="Verdana" w:hAnsi="Verdana"/>
          <w:b/>
          <w:bCs/>
          <w:i/>
          <w:iCs/>
          <w:sz w:val="18"/>
          <w:szCs w:val="18"/>
        </w:rPr>
        <w:t>4167/0300:0423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E88DE" w14:textId="77777777" w:rsidR="00A955CA" w:rsidRDefault="00A955CA" w:rsidP="003B25C1">
      <w:pPr>
        <w:spacing w:after="0" w:line="240" w:lineRule="auto"/>
      </w:pPr>
      <w:r>
        <w:separator/>
      </w:r>
    </w:p>
  </w:endnote>
  <w:endnote w:type="continuationSeparator" w:id="0">
    <w:p w14:paraId="094D7F6D" w14:textId="77777777" w:rsidR="00A955CA" w:rsidRDefault="00A955C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D1E01" w14:textId="77777777" w:rsidR="00A955CA" w:rsidRDefault="00A955CA" w:rsidP="003B25C1">
      <w:pPr>
        <w:spacing w:after="0" w:line="240" w:lineRule="auto"/>
      </w:pPr>
      <w:r>
        <w:separator/>
      </w:r>
    </w:p>
  </w:footnote>
  <w:footnote w:type="continuationSeparator" w:id="0">
    <w:p w14:paraId="5CD2A2DC" w14:textId="77777777" w:rsidR="00A955CA" w:rsidRDefault="00A955C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E7912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5CA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4C23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2025-01-29T09:14:00Z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