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8E4D89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99805E3" w:rsidR="00F342EA" w:rsidRDefault="00EF2EAE" w:rsidP="00CA5379">
      <w:pPr>
        <w:spacing w:after="0" w:line="360" w:lineRule="auto"/>
        <w:rPr>
          <w:noProof/>
          <w:lang w:eastAsia="lt-LT"/>
        </w:rPr>
      </w:pPr>
      <w:r w:rsidRPr="00EF2EAE">
        <w:rPr>
          <w:noProof/>
          <w:lang w:eastAsia="lt-LT"/>
        </w:rPr>
        <w:drawing>
          <wp:inline distT="0" distB="0" distL="0" distR="0" wp14:anchorId="1826B646" wp14:editId="3B4F3458">
            <wp:extent cx="4191000" cy="3946619"/>
            <wp:effectExtent l="0" t="0" r="0" b="0"/>
            <wp:docPr id="767814758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814758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4127" cy="3949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95AA61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01F1203">
                <wp:simplePos x="0" y="0"/>
                <wp:positionH relativeFrom="margin">
                  <wp:posOffset>1618614</wp:posOffset>
                </wp:positionH>
                <wp:positionV relativeFrom="paragraph">
                  <wp:posOffset>1904999</wp:posOffset>
                </wp:positionV>
                <wp:extent cx="803275" cy="1724025"/>
                <wp:effectExtent l="38100" t="38100" r="349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03275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AA11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27.45pt;margin-top:150pt;width:63.25pt;height:13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F2EAE" w:rsidRPr="00EF2EAE">
        <w:rPr>
          <w:noProof/>
        </w:rPr>
        <w:drawing>
          <wp:inline distT="0" distB="0" distL="0" distR="0" wp14:anchorId="15A1C4A7" wp14:editId="321CABA5">
            <wp:extent cx="3168650" cy="3548046"/>
            <wp:effectExtent l="0" t="0" r="0" b="0"/>
            <wp:docPr id="1452034364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034364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76281" cy="355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CE127A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F2EAE" w:rsidRPr="00EF2EAE">
        <w:rPr>
          <w:rFonts w:ascii="Verdana" w:hAnsi="Verdana"/>
          <w:b/>
          <w:bCs/>
          <w:i/>
          <w:iCs/>
          <w:sz w:val="18"/>
          <w:szCs w:val="18"/>
        </w:rPr>
        <w:t>4127/0300:259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5C0FF" w14:textId="77777777" w:rsidR="00E373B8" w:rsidRDefault="00E373B8" w:rsidP="003B25C1">
      <w:pPr>
        <w:spacing w:after="0" w:line="240" w:lineRule="auto"/>
      </w:pPr>
      <w:r>
        <w:separator/>
      </w:r>
    </w:p>
  </w:endnote>
  <w:endnote w:type="continuationSeparator" w:id="0">
    <w:p w14:paraId="3D4C38F0" w14:textId="77777777" w:rsidR="00E373B8" w:rsidRDefault="00E373B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CA470" w14:textId="77777777" w:rsidR="00E373B8" w:rsidRDefault="00E373B8" w:rsidP="003B25C1">
      <w:pPr>
        <w:spacing w:after="0" w:line="240" w:lineRule="auto"/>
      </w:pPr>
      <w:r>
        <w:separator/>
      </w:r>
    </w:p>
  </w:footnote>
  <w:footnote w:type="continuationSeparator" w:id="0">
    <w:p w14:paraId="6D7755A6" w14:textId="77777777" w:rsidR="00E373B8" w:rsidRDefault="00E373B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529C"/>
    <w:rsid w:val="00496BD4"/>
    <w:rsid w:val="004A0F36"/>
    <w:rsid w:val="004A3547"/>
    <w:rsid w:val="004A6A68"/>
    <w:rsid w:val="004A6CE1"/>
    <w:rsid w:val="004B1673"/>
    <w:rsid w:val="004B3C41"/>
    <w:rsid w:val="004B4AFF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098D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73B8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2EAE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2025-07-18T07:26:00Z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