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CC8FB42" w:rsidR="00F342EA" w:rsidRDefault="007D2ACF" w:rsidP="00CA5379">
      <w:pPr>
        <w:spacing w:after="0" w:line="360" w:lineRule="auto"/>
        <w:rPr>
          <w:noProof/>
          <w:lang w:eastAsia="lt-LT"/>
        </w:rPr>
      </w:pPr>
      <w:r w:rsidRPr="007D2ACF">
        <w:rPr>
          <w:noProof/>
          <w:lang w:eastAsia="lt-LT"/>
        </w:rPr>
        <w:drawing>
          <wp:inline distT="0" distB="0" distL="0" distR="0" wp14:anchorId="355BE22D" wp14:editId="2734607B">
            <wp:extent cx="3534446" cy="4099560"/>
            <wp:effectExtent l="0" t="0" r="8890" b="0"/>
            <wp:docPr id="1794732247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732247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48737" cy="4116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1A2823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2A3E22A7" w:rsidR="00F342EA" w:rsidRDefault="00021D9D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2698DEA7">
                <wp:simplePos x="0" y="0"/>
                <wp:positionH relativeFrom="margin">
                  <wp:posOffset>984885</wp:posOffset>
                </wp:positionH>
                <wp:positionV relativeFrom="paragraph">
                  <wp:posOffset>1974215</wp:posOffset>
                </wp:positionV>
                <wp:extent cx="716280" cy="2058670"/>
                <wp:effectExtent l="0" t="38100" r="64770" b="1778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16280" cy="2058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9595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55pt;margin-top:155.45pt;width:56.4pt;height:162.1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7D2ACF">
        <w:rPr>
          <w:noProof/>
          <w:lang w:eastAsia="lt-LT"/>
        </w:rPr>
        <w:drawing>
          <wp:inline distT="0" distB="0" distL="0" distR="0" wp14:anchorId="28CA5E6A" wp14:editId="779601C4">
            <wp:extent cx="3961319" cy="3980180"/>
            <wp:effectExtent l="0" t="0" r="1270" b="1270"/>
            <wp:docPr id="1229526844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799" cy="39826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CF5180" w14:textId="3F2E8B7D" w:rsidR="00A80807" w:rsidRDefault="007D2ACF" w:rsidP="00CA5379">
      <w:pPr>
        <w:spacing w:after="0" w:line="360" w:lineRule="auto"/>
        <w:rPr>
          <w:noProof/>
          <w:lang w:eastAsia="lt-LT"/>
        </w:rPr>
      </w:pPr>
      <w:r w:rsidRPr="007D2ACF">
        <w:rPr>
          <w:rFonts w:ascii="Verdana" w:hAnsi="Verdana"/>
          <w:b/>
          <w:bCs/>
          <w:i/>
          <w:iCs/>
          <w:sz w:val="18"/>
          <w:szCs w:val="18"/>
        </w:rPr>
        <w:t>4134/0100:449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A74389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C38AD9A">
                <wp:simplePos x="0" y="0"/>
                <wp:positionH relativeFrom="margin">
                  <wp:posOffset>1838324</wp:posOffset>
                </wp:positionH>
                <wp:positionV relativeFrom="paragraph">
                  <wp:posOffset>1739900</wp:posOffset>
                </wp:positionV>
                <wp:extent cx="587375" cy="2058670"/>
                <wp:effectExtent l="57150" t="38100" r="22225" b="1778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87375" cy="2058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A04E9" id="AutoShape 13" o:spid="_x0000_s1026" type="#_x0000_t32" style="position:absolute;margin-left:144.75pt;margin-top:137pt;width:46.25pt;height:162.1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D2ACF" w:rsidRPr="007D2ACF">
        <w:rPr>
          <w:noProof/>
        </w:rPr>
        <w:drawing>
          <wp:inline distT="0" distB="0" distL="0" distR="0" wp14:anchorId="67ABD7CA" wp14:editId="7B259A42">
            <wp:extent cx="3734905" cy="3564860"/>
            <wp:effectExtent l="0" t="0" r="0" b="0"/>
            <wp:docPr id="1714845080" name="Paveikslėlis 1" descr="Paveikslėlis, kuriame yra tekstas, piešimas, Vaikų piešiniai, grafinis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845080" name="Paveikslėlis 1" descr="Paveikslėlis, kuriame yra tekstas, piešimas, Vaikų piešiniai, grafinis dizai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57925" cy="3586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9BD812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D2ACF" w:rsidRPr="007D2ACF">
        <w:rPr>
          <w:rFonts w:ascii="Verdana" w:hAnsi="Verdana"/>
          <w:b/>
          <w:bCs/>
          <w:i/>
          <w:iCs/>
          <w:sz w:val="18"/>
          <w:szCs w:val="18"/>
        </w:rPr>
        <w:t>4134/0100:449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A6C37" w14:textId="77777777" w:rsidR="004173F7" w:rsidRDefault="004173F7" w:rsidP="003B25C1">
      <w:pPr>
        <w:spacing w:after="0" w:line="240" w:lineRule="auto"/>
      </w:pPr>
      <w:r>
        <w:separator/>
      </w:r>
    </w:p>
  </w:endnote>
  <w:endnote w:type="continuationSeparator" w:id="0">
    <w:p w14:paraId="52185A16" w14:textId="77777777" w:rsidR="004173F7" w:rsidRDefault="004173F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B0DAD" w14:textId="77777777" w:rsidR="004173F7" w:rsidRDefault="004173F7" w:rsidP="003B25C1">
      <w:pPr>
        <w:spacing w:after="0" w:line="240" w:lineRule="auto"/>
      </w:pPr>
      <w:r>
        <w:separator/>
      </w:r>
    </w:p>
  </w:footnote>
  <w:footnote w:type="continuationSeparator" w:id="0">
    <w:p w14:paraId="324DB1D7" w14:textId="77777777" w:rsidR="004173F7" w:rsidRDefault="004173F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73F7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ACF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1B26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2025-09-30T10:49:00Z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