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4067EF4" w:rsidR="00F342EA" w:rsidRDefault="00070BAA" w:rsidP="00CA5379">
      <w:pPr>
        <w:spacing w:after="0" w:line="360" w:lineRule="auto"/>
        <w:rPr>
          <w:noProof/>
          <w:lang w:eastAsia="lt-LT"/>
        </w:rPr>
      </w:pPr>
      <w:r w:rsidRPr="00070BAA">
        <w:rPr>
          <w:noProof/>
          <w:lang w:eastAsia="lt-LT"/>
        </w:rPr>
        <w:drawing>
          <wp:inline distT="0" distB="0" distL="0" distR="0" wp14:anchorId="58410AB7" wp14:editId="77AA80CD">
            <wp:extent cx="5143500" cy="3975833"/>
            <wp:effectExtent l="0" t="0" r="0" b="5715"/>
            <wp:docPr id="28275887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75887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46303" cy="397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1157F5E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437144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B61AB3E">
                <wp:simplePos x="0" y="0"/>
                <wp:positionH relativeFrom="margin">
                  <wp:posOffset>2415541</wp:posOffset>
                </wp:positionH>
                <wp:positionV relativeFrom="paragraph">
                  <wp:posOffset>2167254</wp:posOffset>
                </wp:positionV>
                <wp:extent cx="419100" cy="1847850"/>
                <wp:effectExtent l="0" t="38100" r="571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19100" cy="1847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E3F4A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2pt;margin-top:170.65pt;width:33pt;height:145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070BAA" w:rsidRPr="00070BAA">
        <w:rPr>
          <w:noProof/>
        </w:rPr>
        <w:drawing>
          <wp:inline distT="0" distB="0" distL="0" distR="0" wp14:anchorId="3011D03F" wp14:editId="76CD3BBF">
            <wp:extent cx="4953000" cy="3805454"/>
            <wp:effectExtent l="0" t="0" r="0" b="5080"/>
            <wp:docPr id="45237720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37720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56805" cy="3808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731174E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70BAA" w:rsidRPr="00070BAA">
        <w:rPr>
          <w:rFonts w:ascii="Verdana" w:hAnsi="Verdana"/>
          <w:b/>
          <w:bCs/>
          <w:i/>
          <w:iCs/>
          <w:sz w:val="18"/>
          <w:szCs w:val="18"/>
        </w:rPr>
        <w:t>4142/0600:648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517B53" w14:textId="77777777" w:rsidR="00911C7D" w:rsidRDefault="00911C7D" w:rsidP="003B25C1">
      <w:pPr>
        <w:spacing w:after="0" w:line="240" w:lineRule="auto"/>
      </w:pPr>
      <w:r>
        <w:separator/>
      </w:r>
    </w:p>
  </w:endnote>
  <w:endnote w:type="continuationSeparator" w:id="0">
    <w:p w14:paraId="3220EF8B" w14:textId="77777777" w:rsidR="00911C7D" w:rsidRDefault="00911C7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8F2799" w14:textId="77777777" w:rsidR="00911C7D" w:rsidRDefault="00911C7D" w:rsidP="003B25C1">
      <w:pPr>
        <w:spacing w:after="0" w:line="240" w:lineRule="auto"/>
      </w:pPr>
      <w:r>
        <w:separator/>
      </w:r>
    </w:p>
  </w:footnote>
  <w:footnote w:type="continuationSeparator" w:id="0">
    <w:p w14:paraId="78B825E0" w14:textId="77777777" w:rsidR="00911C7D" w:rsidRDefault="00911C7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BAA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817D3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1C7D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4</TotalTime>
  <Pages>2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5</cp:revision>
  <cp:lastPrinted>2020-01-07T07:24:00Z</cp:lastPrinted>
  <dcterms:created xsi:type="dcterms:W3CDTF">2024-02-23T15:46:00Z</dcterms:created>
  <dcterms:modified xsi:type="dcterms:W3CDTF">2024-06-14T10:26:00Z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