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CD79FFB" w:rsidR="00F342EA" w:rsidRDefault="00417958" w:rsidP="00CA5379">
      <w:pPr>
        <w:spacing w:after="0" w:line="360" w:lineRule="auto"/>
        <w:rPr>
          <w:noProof/>
          <w:lang w:eastAsia="lt-LT"/>
        </w:rPr>
      </w:pPr>
      <w:r w:rsidRPr="00417958">
        <w:rPr>
          <w:noProof/>
          <w:lang w:eastAsia="lt-LT"/>
        </w:rPr>
        <w:drawing>
          <wp:inline distT="0" distB="0" distL="0" distR="0" wp14:anchorId="17211A7B" wp14:editId="142FE6A7">
            <wp:extent cx="3930650" cy="4248756"/>
            <wp:effectExtent l="0" t="0" r="0" b="0"/>
            <wp:docPr id="143327169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27169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34230" cy="4252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0CB05CE7" w:rsidR="00F342EA" w:rsidRDefault="00417958" w:rsidP="00CA5379">
      <w:pPr>
        <w:spacing w:after="0" w:line="360" w:lineRule="auto"/>
        <w:rPr>
          <w:noProof/>
          <w:lang w:eastAsia="lt-LT"/>
        </w:rPr>
      </w:pPr>
      <w:r w:rsidRPr="00417958">
        <w:rPr>
          <w:noProof/>
          <w:lang w:eastAsia="lt-LT"/>
        </w:rPr>
        <w:drawing>
          <wp:inline distT="0" distB="0" distL="0" distR="0" wp14:anchorId="64686471" wp14:editId="6E7B288A">
            <wp:extent cx="4438650" cy="3851926"/>
            <wp:effectExtent l="0" t="0" r="0" b="0"/>
            <wp:docPr id="163710014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10014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53140" cy="3864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9B18AF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5917EDB">
                <wp:simplePos x="0" y="0"/>
                <wp:positionH relativeFrom="margin">
                  <wp:posOffset>1561464</wp:posOffset>
                </wp:positionH>
                <wp:positionV relativeFrom="paragraph">
                  <wp:posOffset>1660524</wp:posOffset>
                </wp:positionV>
                <wp:extent cx="866775" cy="1965325"/>
                <wp:effectExtent l="38100" t="38100" r="2857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66775" cy="1965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BBDE9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22.95pt;margin-top:130.75pt;width:68.25pt;height:154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17958" w:rsidRPr="00417958">
        <w:rPr>
          <w:noProof/>
        </w:rPr>
        <w:drawing>
          <wp:inline distT="0" distB="0" distL="0" distR="0" wp14:anchorId="6B2D9739" wp14:editId="3EDDE989">
            <wp:extent cx="2946400" cy="3584104"/>
            <wp:effectExtent l="0" t="0" r="6350" b="0"/>
            <wp:docPr id="35595644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95644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48995" cy="358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EC6B51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17958" w:rsidRPr="00417958">
        <w:rPr>
          <w:rFonts w:ascii="Verdana" w:hAnsi="Verdana"/>
          <w:b/>
          <w:bCs/>
          <w:i/>
          <w:iCs/>
          <w:sz w:val="18"/>
          <w:szCs w:val="18"/>
        </w:rPr>
        <w:t>4174/0300:50</w:t>
      </w:r>
      <w:r w:rsidR="00417958">
        <w:rPr>
          <w:rFonts w:ascii="Verdana" w:hAnsi="Verdana"/>
          <w:b/>
          <w:bCs/>
          <w:i/>
          <w:iCs/>
          <w:sz w:val="18"/>
          <w:szCs w:val="18"/>
        </w:rPr>
        <w:t>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3C33C" w14:textId="77777777" w:rsidR="009C7BD0" w:rsidRDefault="009C7BD0" w:rsidP="003B25C1">
      <w:pPr>
        <w:spacing w:after="0" w:line="240" w:lineRule="auto"/>
      </w:pPr>
      <w:r>
        <w:separator/>
      </w:r>
    </w:p>
  </w:endnote>
  <w:endnote w:type="continuationSeparator" w:id="0">
    <w:p w14:paraId="29CFC5D0" w14:textId="77777777" w:rsidR="009C7BD0" w:rsidRDefault="009C7BD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5B5C8" w14:textId="77777777" w:rsidR="009C7BD0" w:rsidRDefault="009C7BD0" w:rsidP="003B25C1">
      <w:pPr>
        <w:spacing w:after="0" w:line="240" w:lineRule="auto"/>
      </w:pPr>
      <w:r>
        <w:separator/>
      </w:r>
    </w:p>
  </w:footnote>
  <w:footnote w:type="continuationSeparator" w:id="0">
    <w:p w14:paraId="37694C31" w14:textId="77777777" w:rsidR="009C7BD0" w:rsidRDefault="009C7BD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3DCE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17958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C7BD0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2</Pages>
  <Words>154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7</cp:revision>
  <cp:lastPrinted>2020-01-07T07:24:00Z</cp:lastPrinted>
  <dcterms:created xsi:type="dcterms:W3CDTF">2024-02-23T15:46:00Z</dcterms:created>
  <dcterms:modified xsi:type="dcterms:W3CDTF">2025-04-09T07:20:00Z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