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907022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65D9B4E" w:rsidR="00F342EA" w:rsidRDefault="007063C5" w:rsidP="00CA5379">
      <w:pPr>
        <w:spacing w:after="0" w:line="360" w:lineRule="auto"/>
        <w:rPr>
          <w:noProof/>
          <w:lang w:eastAsia="lt-LT"/>
        </w:rPr>
      </w:pPr>
      <w:r w:rsidRPr="007063C5">
        <w:rPr>
          <w:noProof/>
          <w:lang w:eastAsia="lt-LT"/>
        </w:rPr>
        <w:drawing>
          <wp:inline distT="0" distB="0" distL="0" distR="0" wp14:anchorId="201BB968" wp14:editId="61672DD7">
            <wp:extent cx="5239784" cy="3855085"/>
            <wp:effectExtent l="0" t="0" r="0" b="0"/>
            <wp:docPr id="4902211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22114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41706" cy="3856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57E50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3B08241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1C7EACA8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51E6BE21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7DC9741C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05772B25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7E5788EE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7F34B54C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66109911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47501163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5A7BF28C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1B039B3D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3780C783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67E2BF40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45C24612" w14:textId="77777777" w:rsidR="007063C5" w:rsidRDefault="007063C5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58F35F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BCEC922">
                <wp:simplePos x="0" y="0"/>
                <wp:positionH relativeFrom="margin">
                  <wp:posOffset>2437765</wp:posOffset>
                </wp:positionH>
                <wp:positionV relativeFrom="paragraph">
                  <wp:posOffset>2000885</wp:posOffset>
                </wp:positionV>
                <wp:extent cx="463550" cy="2235200"/>
                <wp:effectExtent l="0" t="38100" r="5080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235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A2B9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95pt;margin-top:157.55pt;width:36.5pt;height:17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063C5" w:rsidRPr="007063C5">
        <w:rPr>
          <w:noProof/>
        </w:rPr>
        <w:drawing>
          <wp:inline distT="0" distB="0" distL="0" distR="0" wp14:anchorId="72169986" wp14:editId="53CDC0D7">
            <wp:extent cx="5108102" cy="4057650"/>
            <wp:effectExtent l="0" t="0" r="0" b="0"/>
            <wp:docPr id="20026047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60473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27722" cy="407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E78B9D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063C5" w:rsidRPr="007063C5">
        <w:rPr>
          <w:rFonts w:ascii="Verdana" w:hAnsi="Verdana"/>
          <w:b/>
          <w:bCs/>
          <w:i/>
          <w:iCs/>
          <w:sz w:val="18"/>
          <w:szCs w:val="18"/>
        </w:rPr>
        <w:t>4190/0500:212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A0E42" w14:textId="77777777" w:rsidR="00542DDF" w:rsidRDefault="00542DDF" w:rsidP="003B25C1">
      <w:pPr>
        <w:spacing w:after="0" w:line="240" w:lineRule="auto"/>
      </w:pPr>
      <w:r>
        <w:separator/>
      </w:r>
    </w:p>
  </w:endnote>
  <w:endnote w:type="continuationSeparator" w:id="0">
    <w:p w14:paraId="3BB1D0B1" w14:textId="77777777" w:rsidR="00542DDF" w:rsidRDefault="00542DD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E1943" w14:textId="77777777" w:rsidR="00542DDF" w:rsidRDefault="00542DDF" w:rsidP="003B25C1">
      <w:pPr>
        <w:spacing w:after="0" w:line="240" w:lineRule="auto"/>
      </w:pPr>
      <w:r>
        <w:separator/>
      </w:r>
    </w:p>
  </w:footnote>
  <w:footnote w:type="continuationSeparator" w:id="0">
    <w:p w14:paraId="0615A595" w14:textId="77777777" w:rsidR="00542DDF" w:rsidRDefault="00542DD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69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2DDF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63C5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2025-03-14T08:35:00Z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