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E8D3F34" w:rsidR="00F342EA" w:rsidRDefault="00EF3F33" w:rsidP="00CA5379">
      <w:pPr>
        <w:spacing w:after="0" w:line="360" w:lineRule="auto"/>
        <w:rPr>
          <w:noProof/>
          <w:lang w:eastAsia="lt-LT"/>
        </w:rPr>
      </w:pPr>
      <w:r w:rsidRPr="00EF3F33">
        <w:rPr>
          <w:noProof/>
          <w:lang w:eastAsia="lt-LT"/>
        </w:rPr>
        <w:drawing>
          <wp:inline distT="0" distB="0" distL="0" distR="0" wp14:anchorId="0BBEB8BC" wp14:editId="2E8FDEE5">
            <wp:extent cx="6120130" cy="5250180"/>
            <wp:effectExtent l="0" t="0" r="0" b="7620"/>
            <wp:docPr id="9317910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79100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25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06121F7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72B717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640F9F3">
                <wp:simplePos x="0" y="0"/>
                <wp:positionH relativeFrom="margin">
                  <wp:posOffset>2415540</wp:posOffset>
                </wp:positionH>
                <wp:positionV relativeFrom="paragraph">
                  <wp:posOffset>2863215</wp:posOffset>
                </wp:positionV>
                <wp:extent cx="352425" cy="180975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52425" cy="1809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46A77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2pt;margin-top:225.45pt;width:27.75pt;height:142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F3F33" w:rsidRPr="00EF3F33">
        <w:rPr>
          <w:noProof/>
        </w:rPr>
        <w:drawing>
          <wp:inline distT="0" distB="0" distL="0" distR="0" wp14:anchorId="68AD6C00" wp14:editId="556EBF38">
            <wp:extent cx="5495925" cy="4543062"/>
            <wp:effectExtent l="0" t="0" r="0" b="0"/>
            <wp:docPr id="14044191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41916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15080" cy="4558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70EED" w14:textId="4F947B94" w:rsidR="00EF3F33" w:rsidRPr="00EF3F33" w:rsidRDefault="007832AC" w:rsidP="00EF3F33">
      <w:pPr>
        <w:spacing w:after="0" w:line="240" w:lineRule="auto"/>
        <w:rPr>
          <w:rFonts w:eastAsia="Times New Roman" w:cs="Calibri"/>
          <w:color w:val="000000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F3F33" w:rsidRPr="00EF3F33">
        <w:rPr>
          <w:rFonts w:eastAsia="Times New Roman" w:cs="Calibri"/>
          <w:color w:val="000000"/>
          <w:lang w:eastAsia="lt-LT"/>
        </w:rPr>
        <w:t>4134/0100:482</w:t>
      </w:r>
    </w:p>
    <w:p w14:paraId="390839C2" w14:textId="63F221F6" w:rsidR="00494A79" w:rsidRDefault="00494A79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CD157C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4B85A" w14:textId="77777777" w:rsidR="00CD157C" w:rsidRDefault="00CD157C" w:rsidP="003B25C1">
      <w:pPr>
        <w:spacing w:after="0" w:line="240" w:lineRule="auto"/>
      </w:pPr>
      <w:r>
        <w:separator/>
      </w:r>
    </w:p>
  </w:endnote>
  <w:endnote w:type="continuationSeparator" w:id="0">
    <w:p w14:paraId="45097712" w14:textId="77777777" w:rsidR="00CD157C" w:rsidRDefault="00CD157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CF002" w14:textId="77777777" w:rsidR="00CD157C" w:rsidRDefault="00CD157C" w:rsidP="003B25C1">
      <w:pPr>
        <w:spacing w:after="0" w:line="240" w:lineRule="auto"/>
      </w:pPr>
      <w:r>
        <w:separator/>
      </w:r>
    </w:p>
  </w:footnote>
  <w:footnote w:type="continuationSeparator" w:id="0">
    <w:p w14:paraId="61421100" w14:textId="77777777" w:rsidR="00CD157C" w:rsidRDefault="00CD157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57C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F33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6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1</Pages>
  <Words>123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2024-04-23T10:49:00Z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