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816E2B0" w:rsidR="00F342EA" w:rsidRDefault="009B5DB2" w:rsidP="00CA5379">
      <w:pPr>
        <w:spacing w:after="0" w:line="360" w:lineRule="auto"/>
        <w:rPr>
          <w:noProof/>
          <w:lang w:eastAsia="lt-LT"/>
        </w:rPr>
      </w:pPr>
      <w:r w:rsidRPr="009B5DB2">
        <w:rPr>
          <w:noProof/>
          <w:lang w:eastAsia="lt-LT"/>
        </w:rPr>
        <w:drawing>
          <wp:inline distT="0" distB="0" distL="0" distR="0" wp14:anchorId="51037B7D" wp14:editId="217ACC01">
            <wp:extent cx="3657600" cy="4032924"/>
            <wp:effectExtent l="0" t="0" r="0" b="5715"/>
            <wp:docPr id="1071410024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410024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62785" cy="403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5CFD78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B7DAAD7">
                <wp:simplePos x="0" y="0"/>
                <wp:positionH relativeFrom="margin">
                  <wp:posOffset>1682114</wp:posOffset>
                </wp:positionH>
                <wp:positionV relativeFrom="paragraph">
                  <wp:posOffset>1748154</wp:posOffset>
                </wp:positionV>
                <wp:extent cx="752475" cy="194310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52475" cy="1943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82BD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2.45pt;margin-top:137.65pt;width:59.25pt;height:153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B5DB2" w:rsidRPr="009B5DB2">
        <w:rPr>
          <w:noProof/>
        </w:rPr>
        <w:drawing>
          <wp:inline distT="0" distB="0" distL="0" distR="0" wp14:anchorId="118B8AD1" wp14:editId="082E665F">
            <wp:extent cx="3453982" cy="3652520"/>
            <wp:effectExtent l="0" t="0" r="0" b="5080"/>
            <wp:docPr id="562281314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281314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65954" cy="366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3D1464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93BE7" w:rsidRPr="00993BE7">
        <w:rPr>
          <w:rFonts w:ascii="Verdana" w:hAnsi="Verdana"/>
          <w:b/>
          <w:bCs/>
          <w:i/>
          <w:iCs/>
          <w:sz w:val="18"/>
          <w:szCs w:val="18"/>
        </w:rPr>
        <w:t>4152/0500:331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38C9B" w14:textId="77777777" w:rsidR="0022070F" w:rsidRDefault="0022070F" w:rsidP="003B25C1">
      <w:pPr>
        <w:spacing w:after="0" w:line="240" w:lineRule="auto"/>
      </w:pPr>
      <w:r>
        <w:separator/>
      </w:r>
    </w:p>
  </w:endnote>
  <w:endnote w:type="continuationSeparator" w:id="0">
    <w:p w14:paraId="27ED12B8" w14:textId="77777777" w:rsidR="0022070F" w:rsidRDefault="0022070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34BDB" w14:textId="77777777" w:rsidR="0022070F" w:rsidRDefault="0022070F" w:rsidP="003B25C1">
      <w:pPr>
        <w:spacing w:after="0" w:line="240" w:lineRule="auto"/>
      </w:pPr>
      <w:r>
        <w:separator/>
      </w:r>
    </w:p>
  </w:footnote>
  <w:footnote w:type="continuationSeparator" w:id="0">
    <w:p w14:paraId="5432B320" w14:textId="77777777" w:rsidR="0022070F" w:rsidRDefault="0022070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070F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B5DB2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1267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2025-09-26T06:03:00Z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