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621300E" w:rsidR="00F342EA" w:rsidRDefault="00F45320" w:rsidP="00CA5379">
      <w:pPr>
        <w:spacing w:after="0" w:line="360" w:lineRule="auto"/>
        <w:rPr>
          <w:noProof/>
          <w:lang w:eastAsia="lt-LT"/>
        </w:rPr>
      </w:pPr>
      <w:r w:rsidRPr="00F45320">
        <w:rPr>
          <w:noProof/>
          <w:lang w:eastAsia="lt-LT"/>
        </w:rPr>
        <w:drawing>
          <wp:inline distT="0" distB="0" distL="0" distR="0" wp14:anchorId="523D6147" wp14:editId="73BE53D4">
            <wp:extent cx="4480199" cy="3747135"/>
            <wp:effectExtent l="0" t="0" r="0" b="5715"/>
            <wp:docPr id="11482623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2623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83409" cy="374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6BE156" w:rsidR="00F342EA" w:rsidRDefault="00F45320" w:rsidP="00CA5379">
      <w:pPr>
        <w:spacing w:after="0" w:line="360" w:lineRule="auto"/>
        <w:rPr>
          <w:noProof/>
          <w:lang w:eastAsia="lt-LT"/>
        </w:rPr>
      </w:pPr>
      <w:r w:rsidRPr="00F45320">
        <w:rPr>
          <w:noProof/>
          <w:lang w:eastAsia="lt-LT"/>
        </w:rPr>
        <w:drawing>
          <wp:inline distT="0" distB="0" distL="0" distR="0" wp14:anchorId="00B09762" wp14:editId="47FC13B4">
            <wp:extent cx="4272280" cy="3645933"/>
            <wp:effectExtent l="0" t="0" r="0" b="0"/>
            <wp:docPr id="17746393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6393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4620" cy="364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7A2E2E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7AE9D7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48A32F3">
                <wp:simplePos x="0" y="0"/>
                <wp:positionH relativeFrom="margin">
                  <wp:posOffset>2186939</wp:posOffset>
                </wp:positionH>
                <wp:positionV relativeFrom="paragraph">
                  <wp:posOffset>1904999</wp:posOffset>
                </wp:positionV>
                <wp:extent cx="238125" cy="172402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3812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9211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2.2pt;margin-top:150pt;width:18.75pt;height:13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45320" w:rsidRPr="00F45320">
        <w:rPr>
          <w:noProof/>
        </w:rPr>
        <w:drawing>
          <wp:inline distT="0" distB="0" distL="0" distR="0" wp14:anchorId="40DBECBF" wp14:editId="553A2267">
            <wp:extent cx="3696767" cy="3553435"/>
            <wp:effectExtent l="0" t="0" r="0" b="9525"/>
            <wp:docPr id="17106534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6534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40046" cy="359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875D0A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45320" w:rsidRPr="00F45320">
        <w:rPr>
          <w:rFonts w:ascii="Verdana" w:hAnsi="Verdana"/>
          <w:b/>
          <w:bCs/>
          <w:i/>
          <w:iCs/>
          <w:sz w:val="18"/>
          <w:szCs w:val="18"/>
        </w:rPr>
        <w:t>4110/0100:239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403AF" w14:textId="77777777" w:rsidR="00CD5437" w:rsidRDefault="00CD5437" w:rsidP="003B25C1">
      <w:pPr>
        <w:spacing w:after="0" w:line="240" w:lineRule="auto"/>
      </w:pPr>
      <w:r>
        <w:separator/>
      </w:r>
    </w:p>
  </w:endnote>
  <w:endnote w:type="continuationSeparator" w:id="0">
    <w:p w14:paraId="50411AFD" w14:textId="77777777" w:rsidR="00CD5437" w:rsidRDefault="00CD543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CA0E7" w14:textId="77777777" w:rsidR="00CD5437" w:rsidRDefault="00CD5437" w:rsidP="003B25C1">
      <w:pPr>
        <w:spacing w:after="0" w:line="240" w:lineRule="auto"/>
      </w:pPr>
      <w:r>
        <w:separator/>
      </w:r>
    </w:p>
  </w:footnote>
  <w:footnote w:type="continuationSeparator" w:id="0">
    <w:p w14:paraId="014666FC" w14:textId="77777777" w:rsidR="00CD5437" w:rsidRDefault="00CD543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7BE8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437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45320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2025-01-21T12:01:00Z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