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30E4BB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806FDAF" w:rsidR="00F342EA" w:rsidRDefault="00506B1E" w:rsidP="00CA5379">
      <w:pPr>
        <w:spacing w:after="0" w:line="360" w:lineRule="auto"/>
        <w:rPr>
          <w:noProof/>
          <w:lang w:eastAsia="lt-LT"/>
        </w:rPr>
      </w:pPr>
      <w:r w:rsidRPr="00506B1E">
        <w:rPr>
          <w:noProof/>
          <w:lang w:eastAsia="lt-LT"/>
        </w:rPr>
        <w:drawing>
          <wp:inline distT="0" distB="0" distL="0" distR="0" wp14:anchorId="2F3EDB99" wp14:editId="64C5B9E3">
            <wp:extent cx="4362450" cy="3732841"/>
            <wp:effectExtent l="0" t="0" r="0" b="1270"/>
            <wp:docPr id="1418516556" name="Paveikslėlis 1" descr="Paveikslėlis, kuriame yra tekstas, Fotografija iš oro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516556" name="Paveikslėlis 1" descr="Paveikslėlis, kuriame yra tekstas, Fotografija iš oro, Vaizdas iš paukščio skrydži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9709" cy="373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CF3BC0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4D7BCD6">
                <wp:simplePos x="0" y="0"/>
                <wp:positionH relativeFrom="margin">
                  <wp:posOffset>2421889</wp:posOffset>
                </wp:positionH>
                <wp:positionV relativeFrom="paragraph">
                  <wp:posOffset>1606549</wp:posOffset>
                </wp:positionV>
                <wp:extent cx="45719" cy="2022475"/>
                <wp:effectExtent l="38100" t="38100" r="6921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202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8ACB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7pt;margin-top:126.5pt;width:3.6pt;height:159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06B1E" w:rsidRPr="00506B1E">
        <w:rPr>
          <w:noProof/>
        </w:rPr>
        <w:drawing>
          <wp:inline distT="0" distB="0" distL="0" distR="0" wp14:anchorId="7D82169C" wp14:editId="6E089AFD">
            <wp:extent cx="4257675" cy="3515961"/>
            <wp:effectExtent l="0" t="0" r="0" b="8890"/>
            <wp:docPr id="1005844637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844637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5211" cy="3522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7ACB59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26907" w:rsidRPr="00726907">
        <w:rPr>
          <w:rFonts w:ascii="Verdana" w:hAnsi="Verdana"/>
          <w:b/>
          <w:bCs/>
          <w:i/>
          <w:iCs/>
          <w:sz w:val="18"/>
          <w:szCs w:val="18"/>
        </w:rPr>
        <w:t>4107/0400:4</w:t>
      </w:r>
      <w:r w:rsidR="00506B1E">
        <w:rPr>
          <w:rFonts w:ascii="Verdana" w:hAnsi="Verdana"/>
          <w:b/>
          <w:bCs/>
          <w:i/>
          <w:iCs/>
          <w:sz w:val="18"/>
          <w:szCs w:val="18"/>
        </w:rPr>
        <w:t>28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CE4F8" w14:textId="77777777" w:rsidR="00E7116B" w:rsidRDefault="00E7116B" w:rsidP="003B25C1">
      <w:pPr>
        <w:spacing w:after="0" w:line="240" w:lineRule="auto"/>
      </w:pPr>
      <w:r>
        <w:separator/>
      </w:r>
    </w:p>
  </w:endnote>
  <w:endnote w:type="continuationSeparator" w:id="0">
    <w:p w14:paraId="39EAA8A3" w14:textId="77777777" w:rsidR="00E7116B" w:rsidRDefault="00E7116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70768" w14:textId="77777777" w:rsidR="00E7116B" w:rsidRDefault="00E7116B" w:rsidP="003B25C1">
      <w:pPr>
        <w:spacing w:after="0" w:line="240" w:lineRule="auto"/>
      </w:pPr>
      <w:r>
        <w:separator/>
      </w:r>
    </w:p>
  </w:footnote>
  <w:footnote w:type="continuationSeparator" w:id="0">
    <w:p w14:paraId="40CE5C97" w14:textId="77777777" w:rsidR="00E7116B" w:rsidRDefault="00E7116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C796F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346D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06B1E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907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16B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5CF9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2025-07-30T05:56:00Z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