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F133A3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84838E" w:rsidR="00F342EA" w:rsidRDefault="00101636" w:rsidP="00CA5379">
      <w:pPr>
        <w:spacing w:after="0" w:line="360" w:lineRule="auto"/>
        <w:rPr>
          <w:noProof/>
          <w:lang w:eastAsia="lt-LT"/>
        </w:rPr>
      </w:pPr>
      <w:r w:rsidRPr="00101636">
        <w:rPr>
          <w:noProof/>
          <w:lang w:eastAsia="lt-LT"/>
        </w:rPr>
        <w:drawing>
          <wp:inline distT="0" distB="0" distL="0" distR="0" wp14:anchorId="31B7D99F" wp14:editId="396CB15D">
            <wp:extent cx="3911600" cy="3817037"/>
            <wp:effectExtent l="0" t="0" r="0" b="0"/>
            <wp:docPr id="1110707425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707425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9087" cy="382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48BDD8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C192261">
                <wp:simplePos x="0" y="0"/>
                <wp:positionH relativeFrom="margin">
                  <wp:posOffset>1942465</wp:posOffset>
                </wp:positionH>
                <wp:positionV relativeFrom="paragraph">
                  <wp:posOffset>2091055</wp:posOffset>
                </wp:positionV>
                <wp:extent cx="698500" cy="2038350"/>
                <wp:effectExtent l="38100" t="38100" r="2540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98500" cy="2038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2DD4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2.95pt;margin-top:164.65pt;width:55pt;height:160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01636" w:rsidRPr="00101636">
        <w:rPr>
          <w:noProof/>
        </w:rPr>
        <w:drawing>
          <wp:inline distT="0" distB="0" distL="0" distR="0" wp14:anchorId="74BEA31D" wp14:editId="669A2902">
            <wp:extent cx="3346450" cy="4035323"/>
            <wp:effectExtent l="0" t="0" r="6350" b="3810"/>
            <wp:docPr id="719102266" name="Paveikslėlis 1" descr="Paveikslėlis, kuriame yra diagrama, Planas, linija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102266" name="Paveikslėlis 1" descr="Paveikslėlis, kuriame yra diagrama, Planas, linija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53912" cy="4044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783997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1636" w:rsidRPr="00101636">
        <w:rPr>
          <w:rFonts w:ascii="Verdana" w:hAnsi="Verdana"/>
          <w:b/>
          <w:bCs/>
          <w:i/>
          <w:iCs/>
          <w:sz w:val="18"/>
          <w:szCs w:val="18"/>
        </w:rPr>
        <w:t>4177</w:t>
      </w:r>
      <w:r w:rsidR="00101636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101636" w:rsidRPr="00101636">
        <w:rPr>
          <w:rFonts w:ascii="Verdana" w:hAnsi="Verdana"/>
          <w:b/>
          <w:bCs/>
          <w:i/>
          <w:iCs/>
          <w:sz w:val="18"/>
          <w:szCs w:val="18"/>
        </w:rPr>
        <w:t>1002</w:t>
      </w:r>
      <w:r w:rsidR="00101636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101636" w:rsidRPr="00101636">
        <w:rPr>
          <w:rFonts w:ascii="Verdana" w:hAnsi="Verdana"/>
          <w:b/>
          <w:bCs/>
          <w:i/>
          <w:iCs/>
          <w:sz w:val="18"/>
          <w:szCs w:val="18"/>
        </w:rPr>
        <w:t>0169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BCA4E" w14:textId="77777777" w:rsidR="00C227DE" w:rsidRDefault="00C227DE" w:rsidP="003B25C1">
      <w:pPr>
        <w:spacing w:after="0" w:line="240" w:lineRule="auto"/>
      </w:pPr>
      <w:r>
        <w:separator/>
      </w:r>
    </w:p>
  </w:endnote>
  <w:endnote w:type="continuationSeparator" w:id="0">
    <w:p w14:paraId="510BD6E2" w14:textId="77777777" w:rsidR="00C227DE" w:rsidRDefault="00C227D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E5987" w14:textId="77777777" w:rsidR="00C227DE" w:rsidRDefault="00C227DE" w:rsidP="003B25C1">
      <w:pPr>
        <w:spacing w:after="0" w:line="240" w:lineRule="auto"/>
      </w:pPr>
      <w:r>
        <w:separator/>
      </w:r>
    </w:p>
  </w:footnote>
  <w:footnote w:type="continuationSeparator" w:id="0">
    <w:p w14:paraId="08421F53" w14:textId="77777777" w:rsidR="00C227DE" w:rsidRDefault="00C227D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1636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1FA4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27DE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2025-07-24T10:09:00Z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