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5CC83AA" w:rsidR="00F342EA" w:rsidRDefault="003D3B8A" w:rsidP="00CA5379">
      <w:pPr>
        <w:spacing w:after="0" w:line="360" w:lineRule="auto"/>
        <w:rPr>
          <w:noProof/>
          <w:lang w:eastAsia="lt-LT"/>
        </w:rPr>
      </w:pPr>
      <w:r w:rsidRPr="003D3B8A">
        <w:rPr>
          <w:noProof/>
          <w:lang w:eastAsia="lt-LT"/>
        </w:rPr>
        <w:drawing>
          <wp:inline distT="0" distB="0" distL="0" distR="0" wp14:anchorId="21E4031A" wp14:editId="1947E8C1">
            <wp:extent cx="4451350" cy="3800136"/>
            <wp:effectExtent l="0" t="0" r="6350" b="0"/>
            <wp:docPr id="1083502472" name="Paveikslėlis 1" descr="Paveikslėlis, kuriame yra Fotografija iš oro, Vaizdas iš paukščio skrydžio, teksta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502472" name="Paveikslėlis 1" descr="Paveikslėlis, kuriame yra Fotografija iš oro, Vaizdas iš paukščio skrydžio, teksta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5974" cy="3804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6B8E1F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E04D7B4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55FE7357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7998B58E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4D59EE72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1774CF4A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15D9A65A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09C61D09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1AFE2FA9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0A89B645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1AB65FF2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3FE0149F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682C5165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107CB35A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688984D7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44BEC157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18CA6378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42111381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08C64E9C" w14:textId="77777777" w:rsidR="003D3B8A" w:rsidRDefault="003D3B8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7C2812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E9E8321">
                <wp:simplePos x="0" y="0"/>
                <wp:positionH relativeFrom="margin">
                  <wp:posOffset>2406015</wp:posOffset>
                </wp:positionH>
                <wp:positionV relativeFrom="paragraph">
                  <wp:posOffset>1949450</wp:posOffset>
                </wp:positionV>
                <wp:extent cx="333375" cy="1993900"/>
                <wp:effectExtent l="0" t="38100" r="6667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33375" cy="1993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5C0D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45pt;margin-top:153.5pt;width:26.25pt;height:15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D3B8A" w:rsidRPr="003D3B8A">
        <w:rPr>
          <w:noProof/>
        </w:rPr>
        <w:drawing>
          <wp:inline distT="0" distB="0" distL="0" distR="0" wp14:anchorId="7BE0968B" wp14:editId="23FDDE97">
            <wp:extent cx="4196080" cy="3778562"/>
            <wp:effectExtent l="0" t="0" r="0" b="0"/>
            <wp:docPr id="26680081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80081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03562" cy="378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2725BE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D3B8A" w:rsidRPr="003D3B8A">
        <w:rPr>
          <w:rFonts w:ascii="Verdana" w:hAnsi="Verdana"/>
          <w:b/>
          <w:bCs/>
          <w:i/>
          <w:iCs/>
          <w:sz w:val="18"/>
          <w:szCs w:val="18"/>
        </w:rPr>
        <w:t>4110/0400:816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946ED" w14:textId="77777777" w:rsidR="00F54DC2" w:rsidRDefault="00F54DC2" w:rsidP="003B25C1">
      <w:pPr>
        <w:spacing w:after="0" w:line="240" w:lineRule="auto"/>
      </w:pPr>
      <w:r>
        <w:separator/>
      </w:r>
    </w:p>
  </w:endnote>
  <w:endnote w:type="continuationSeparator" w:id="0">
    <w:p w14:paraId="23586AB9" w14:textId="77777777" w:rsidR="00F54DC2" w:rsidRDefault="00F54DC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3B674" w14:textId="77777777" w:rsidR="00F54DC2" w:rsidRDefault="00F54DC2" w:rsidP="003B25C1">
      <w:pPr>
        <w:spacing w:after="0" w:line="240" w:lineRule="auto"/>
      </w:pPr>
      <w:r>
        <w:separator/>
      </w:r>
    </w:p>
  </w:footnote>
  <w:footnote w:type="continuationSeparator" w:id="0">
    <w:p w14:paraId="259BE2F4" w14:textId="77777777" w:rsidR="00F54DC2" w:rsidRDefault="00F54DC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2C33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D3B8A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4DC2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2025-04-11T10:39:00Z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