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5C0F5DA8" w:rsidR="00F342EA" w:rsidRDefault="00124D9E" w:rsidP="00CA5379">
      <w:pPr>
        <w:spacing w:after="0" w:line="360" w:lineRule="auto"/>
        <w:rPr>
          <w:noProof/>
          <w:lang w:eastAsia="lt-LT"/>
        </w:rPr>
      </w:pPr>
      <w:r w:rsidRPr="00124D9E">
        <w:rPr>
          <w:noProof/>
          <w:lang w:eastAsia="lt-LT"/>
        </w:rPr>
        <w:drawing>
          <wp:inline distT="0" distB="0" distL="0" distR="0" wp14:anchorId="5488DF9B" wp14:editId="72F9683E">
            <wp:extent cx="6120130" cy="4456430"/>
            <wp:effectExtent l="0" t="0" r="0" b="1270"/>
            <wp:docPr id="122209694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09694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5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7C711A9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833C09F">
                <wp:simplePos x="0" y="0"/>
                <wp:positionH relativeFrom="margin">
                  <wp:posOffset>3006090</wp:posOffset>
                </wp:positionH>
                <wp:positionV relativeFrom="paragraph">
                  <wp:posOffset>2400299</wp:posOffset>
                </wp:positionV>
                <wp:extent cx="285750" cy="1682115"/>
                <wp:effectExtent l="0" t="38100" r="57150" b="1333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85750" cy="16821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3CED1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36.7pt;margin-top:189pt;width:22.5pt;height:132.4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124D9E" w:rsidRPr="00124D9E">
        <w:rPr>
          <w:noProof/>
        </w:rPr>
        <w:drawing>
          <wp:inline distT="0" distB="0" distL="0" distR="0" wp14:anchorId="3AFD6BC4" wp14:editId="4CFDFA2D">
            <wp:extent cx="6120130" cy="3825240"/>
            <wp:effectExtent l="0" t="0" r="0" b="3810"/>
            <wp:docPr id="17423053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23053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82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96CD99B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41</w:t>
      </w:r>
      <w:r w:rsidR="00124D9E">
        <w:rPr>
          <w:rFonts w:ascii="Verdana" w:hAnsi="Verdana"/>
          <w:b/>
          <w:bCs/>
          <w:i/>
          <w:iCs/>
          <w:sz w:val="18"/>
          <w:szCs w:val="18"/>
        </w:rPr>
        <w:t>54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124D9E">
        <w:rPr>
          <w:rFonts w:ascii="Verdana" w:hAnsi="Verdana"/>
          <w:b/>
          <w:bCs/>
          <w:i/>
          <w:iCs/>
          <w:sz w:val="18"/>
          <w:szCs w:val="18"/>
        </w:rPr>
        <w:t>20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00:</w:t>
      </w:r>
      <w:r w:rsidR="00124D9E">
        <w:rPr>
          <w:rFonts w:ascii="Verdana" w:hAnsi="Verdana"/>
          <w:b/>
          <w:bCs/>
          <w:i/>
          <w:iCs/>
          <w:sz w:val="18"/>
          <w:szCs w:val="18"/>
        </w:rPr>
        <w:t>785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427D2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3B07B9" w14:textId="77777777" w:rsidR="00427D26" w:rsidRDefault="00427D26" w:rsidP="003B25C1">
      <w:pPr>
        <w:spacing w:after="0" w:line="240" w:lineRule="auto"/>
      </w:pPr>
      <w:r>
        <w:separator/>
      </w:r>
    </w:p>
  </w:endnote>
  <w:endnote w:type="continuationSeparator" w:id="0">
    <w:p w14:paraId="4B3FF21D" w14:textId="77777777" w:rsidR="00427D26" w:rsidRDefault="00427D26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3AABED" w14:textId="77777777" w:rsidR="00427D26" w:rsidRDefault="00427D26" w:rsidP="003B25C1">
      <w:pPr>
        <w:spacing w:after="0" w:line="240" w:lineRule="auto"/>
      </w:pPr>
      <w:r>
        <w:separator/>
      </w:r>
    </w:p>
  </w:footnote>
  <w:footnote w:type="continuationSeparator" w:id="0">
    <w:p w14:paraId="69298C82" w14:textId="77777777" w:rsidR="00427D26" w:rsidRDefault="00427D26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4D9E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27D26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2024-05-07T05:56:00Z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